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101469" w:rsidRDefault="002554AD" w:rsidP="00101469">
      <w:pPr>
        <w:pStyle w:val="Body"/>
        <w:jc w:val="center"/>
        <w:rPr>
          <w:b/>
          <w:sz w:val="28"/>
          <w:szCs w:val="28"/>
        </w:rPr>
      </w:pPr>
      <w:bookmarkStart w:id="0" w:name="_GoBack"/>
      <w:bookmarkEnd w:id="0"/>
      <w:r w:rsidRPr="00101469">
        <w:rPr>
          <w:b/>
        </w:rPr>
        <w:t xml:space="preserve"> </w:t>
      </w:r>
      <w:r w:rsidR="001C2B61" w:rsidRPr="00101469">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A67305" w:rsidRDefault="00E476DF" w:rsidP="00E476DF">
      <w:pPr>
        <w:pStyle w:val="5FigureCaption"/>
        <w:jc w:val="left"/>
        <w:rPr>
          <w:b w:val="0"/>
          <w:sz w:val="22"/>
        </w:rPr>
      </w:pPr>
      <w:r w:rsidRPr="00A67305">
        <w:rPr>
          <w:b w:val="0"/>
          <w:sz w:val="22"/>
        </w:rPr>
        <w:t xml:space="preserve">The Quinn Fluid Flow Model (QFFM) is a totally new and novel theory of fluid dynamics in closed conduits. </w:t>
      </w:r>
      <w:r w:rsidR="005A2CB7" w:rsidRPr="00A67305">
        <w:rPr>
          <w:b w:val="0"/>
          <w:sz w:val="22"/>
        </w:rPr>
        <w:t xml:space="preserve">The underlying intellectual property is owned by The Wrangler Group LLC (TWG). </w:t>
      </w:r>
      <w:r w:rsidRPr="00A67305">
        <w:rPr>
          <w:b w:val="0"/>
          <w:sz w:val="22"/>
        </w:rPr>
        <w:t xml:space="preserve">It has been developed from first principles </w:t>
      </w:r>
      <w:r w:rsidR="0001294D" w:rsidRPr="00A67305">
        <w:rPr>
          <w:b w:val="0"/>
          <w:sz w:val="22"/>
        </w:rPr>
        <w:t>and applies</w:t>
      </w:r>
      <w:r w:rsidR="00CB7B9E" w:rsidRPr="00A67305">
        <w:rPr>
          <w:b w:val="0"/>
          <w:sz w:val="22"/>
        </w:rPr>
        <w:t xml:space="preserve"> to fluid flow in</w:t>
      </w:r>
      <w:r w:rsidR="000A3B2F" w:rsidRPr="00A67305">
        <w:rPr>
          <w:b w:val="0"/>
          <w:sz w:val="22"/>
        </w:rPr>
        <w:t xml:space="preserve"> both packed and empty conduits across the enti</w:t>
      </w:r>
      <w:r w:rsidR="00D31824" w:rsidRPr="00A67305">
        <w:rPr>
          <w:b w:val="0"/>
          <w:sz w:val="22"/>
        </w:rPr>
        <w:t xml:space="preserve">re fluid flow regime including </w:t>
      </w:r>
      <w:r w:rsidR="00D31824" w:rsidRPr="00A67305">
        <w:rPr>
          <w:b w:val="0"/>
          <w:sz w:val="22"/>
          <w:u w:val="single"/>
        </w:rPr>
        <w:t>laminar</w:t>
      </w:r>
      <w:r w:rsidR="00D31824" w:rsidRPr="00A67305">
        <w:rPr>
          <w:b w:val="0"/>
          <w:sz w:val="22"/>
        </w:rPr>
        <w:t xml:space="preserve">, </w:t>
      </w:r>
      <w:r w:rsidR="00D31824" w:rsidRPr="00A67305">
        <w:rPr>
          <w:b w:val="0"/>
          <w:sz w:val="22"/>
          <w:u w:val="single"/>
        </w:rPr>
        <w:t>transitional</w:t>
      </w:r>
      <w:r w:rsidR="00D31824" w:rsidRPr="00A67305">
        <w:rPr>
          <w:b w:val="0"/>
          <w:sz w:val="22"/>
        </w:rPr>
        <w:t xml:space="preserve"> and</w:t>
      </w:r>
      <w:r w:rsidR="00D31824" w:rsidRPr="00A67305">
        <w:rPr>
          <w:b w:val="0"/>
          <w:sz w:val="22"/>
          <w:u w:val="single"/>
        </w:rPr>
        <w:t xml:space="preserve"> t</w:t>
      </w:r>
      <w:r w:rsidR="000A3B2F" w:rsidRPr="00A67305">
        <w:rPr>
          <w:b w:val="0"/>
          <w:sz w:val="22"/>
          <w:u w:val="single"/>
        </w:rPr>
        <w:t>urbulent</w:t>
      </w:r>
      <w:r w:rsidR="000A3B2F" w:rsidRPr="00A67305">
        <w:rPr>
          <w:b w:val="0"/>
          <w:sz w:val="22"/>
        </w:rPr>
        <w:t>.</w:t>
      </w:r>
      <w:r w:rsidRPr="00A67305">
        <w:rPr>
          <w:b w:val="0"/>
          <w:sz w:val="22"/>
        </w:rPr>
        <w:t xml:space="preserve"> </w:t>
      </w:r>
      <w:r w:rsidR="00CB7B9E" w:rsidRPr="00A67305">
        <w:rPr>
          <w:b w:val="0"/>
          <w:sz w:val="22"/>
        </w:rPr>
        <w:t xml:space="preserve">The model has been validated by applying it to </w:t>
      </w:r>
      <w:r w:rsidRPr="00A67305">
        <w:rPr>
          <w:b w:val="0"/>
          <w:sz w:val="22"/>
        </w:rPr>
        <w:t>classic studies in both categories of flow embodiments</w:t>
      </w:r>
      <w:r w:rsidR="0068474E" w:rsidRPr="00A67305">
        <w:rPr>
          <w:b w:val="0"/>
          <w:sz w:val="22"/>
        </w:rPr>
        <w:t xml:space="preserve"> </w:t>
      </w:r>
      <w:r w:rsidR="009A6C6E" w:rsidRPr="00A67305">
        <w:rPr>
          <w:b w:val="0"/>
          <w:sz w:val="22"/>
        </w:rPr>
        <w:t>and, in each case, to</w:t>
      </w:r>
      <w:r w:rsidR="0068474E" w:rsidRPr="00A67305">
        <w:rPr>
          <w:b w:val="0"/>
          <w:sz w:val="22"/>
        </w:rPr>
        <w:t xml:space="preserve"> studies in all fluid flow regimes.</w:t>
      </w:r>
    </w:p>
    <w:p w14:paraId="1DADEF80" w14:textId="77777777" w:rsidR="00646C3F" w:rsidRPr="00A67305" w:rsidRDefault="00921B1E" w:rsidP="00E476DF">
      <w:pPr>
        <w:pStyle w:val="5FigureCaption"/>
        <w:jc w:val="left"/>
        <w:rPr>
          <w:b w:val="0"/>
          <w:sz w:val="22"/>
        </w:rPr>
      </w:pPr>
      <w:r w:rsidRPr="00A67305">
        <w:rPr>
          <w:b w:val="0"/>
          <w:sz w:val="22"/>
        </w:rPr>
        <w:t xml:space="preserve">The QFFM </w:t>
      </w:r>
      <w:r w:rsidR="00CB7B9E" w:rsidRPr="00A67305">
        <w:rPr>
          <w:b w:val="0"/>
          <w:sz w:val="22"/>
        </w:rPr>
        <w:t xml:space="preserve">can be </w:t>
      </w:r>
      <w:r w:rsidR="0001294D" w:rsidRPr="00A67305">
        <w:rPr>
          <w:b w:val="0"/>
          <w:sz w:val="22"/>
        </w:rPr>
        <w:t>expressed in</w:t>
      </w:r>
      <w:r w:rsidRPr="00A67305">
        <w:rPr>
          <w:b w:val="0"/>
          <w:sz w:val="22"/>
        </w:rPr>
        <w:t xml:space="preserve"> two formats</w:t>
      </w:r>
      <w:r w:rsidR="00CB7B9E" w:rsidRPr="00A67305">
        <w:rPr>
          <w:b w:val="0"/>
          <w:sz w:val="22"/>
        </w:rPr>
        <w:t>.</w:t>
      </w:r>
      <w:r w:rsidRPr="00A67305">
        <w:rPr>
          <w:b w:val="0"/>
          <w:sz w:val="22"/>
        </w:rPr>
        <w:t xml:space="preserve"> </w:t>
      </w:r>
      <w:r w:rsidR="00CB7B9E" w:rsidRPr="00A67305">
        <w:rPr>
          <w:b w:val="0"/>
          <w:sz w:val="22"/>
        </w:rPr>
        <w:t xml:space="preserve">The first format is </w:t>
      </w:r>
      <w:r w:rsidRPr="00A67305">
        <w:rPr>
          <w:b w:val="0"/>
          <w:sz w:val="22"/>
        </w:rPr>
        <w:t xml:space="preserve">a </w:t>
      </w:r>
      <w:r w:rsidRPr="00A67305">
        <w:rPr>
          <w:b w:val="0"/>
          <w:sz w:val="22"/>
          <w:u w:val="single"/>
        </w:rPr>
        <w:t>dimensional manifestation</w:t>
      </w:r>
      <w:r w:rsidRPr="00A67305">
        <w:rPr>
          <w:b w:val="0"/>
          <w:sz w:val="22"/>
        </w:rPr>
        <w:t xml:space="preserve"> in which </w:t>
      </w:r>
      <w:r w:rsidR="00DF4BAD" w:rsidRPr="00A67305">
        <w:rPr>
          <w:b w:val="0"/>
          <w:sz w:val="22"/>
        </w:rPr>
        <w:t>the</w:t>
      </w:r>
      <w:r w:rsidR="00CB7B9E" w:rsidRPr="00A67305">
        <w:rPr>
          <w:b w:val="0"/>
          <w:sz w:val="22"/>
        </w:rPr>
        <w:t xml:space="preserve"> measured </w:t>
      </w:r>
      <w:r w:rsidRPr="00A67305">
        <w:rPr>
          <w:b w:val="0"/>
          <w:sz w:val="22"/>
        </w:rPr>
        <w:t xml:space="preserve">differential pressure across the ends of a conduit </w:t>
      </w:r>
      <w:r w:rsidR="0001294D" w:rsidRPr="00A67305">
        <w:rPr>
          <w:b w:val="0"/>
          <w:sz w:val="22"/>
        </w:rPr>
        <w:t>is compared</w:t>
      </w:r>
      <w:r w:rsidR="00CB7B9E" w:rsidRPr="00A67305">
        <w:rPr>
          <w:b w:val="0"/>
          <w:sz w:val="22"/>
        </w:rPr>
        <w:t xml:space="preserve"> to</w:t>
      </w:r>
      <w:r w:rsidRPr="00A67305">
        <w:rPr>
          <w:b w:val="0"/>
          <w:sz w:val="22"/>
        </w:rPr>
        <w:t xml:space="preserve"> the</w:t>
      </w:r>
      <w:r w:rsidR="00CB7B9E" w:rsidRPr="00A67305">
        <w:rPr>
          <w:b w:val="0"/>
          <w:sz w:val="22"/>
        </w:rPr>
        <w:t xml:space="preserve"> measured</w:t>
      </w:r>
      <w:r w:rsidRPr="00A67305">
        <w:rPr>
          <w:b w:val="0"/>
          <w:sz w:val="22"/>
        </w:rPr>
        <w:t xml:space="preserve"> resultant flow rate of the </w:t>
      </w:r>
      <w:r w:rsidR="0001294D" w:rsidRPr="00A67305">
        <w:rPr>
          <w:b w:val="0"/>
          <w:sz w:val="22"/>
        </w:rPr>
        <w:t>fluid according</w:t>
      </w:r>
      <w:r w:rsidR="00DF4BAD" w:rsidRPr="00A67305">
        <w:rPr>
          <w:b w:val="0"/>
          <w:sz w:val="22"/>
        </w:rPr>
        <w:t xml:space="preserve"> to the relationships dictated by the model </w:t>
      </w:r>
      <w:r w:rsidR="0001294D" w:rsidRPr="00A67305">
        <w:rPr>
          <w:b w:val="0"/>
          <w:sz w:val="22"/>
        </w:rPr>
        <w:t>among the</w:t>
      </w:r>
      <w:r w:rsidRPr="00A67305">
        <w:rPr>
          <w:b w:val="0"/>
          <w:sz w:val="22"/>
        </w:rPr>
        <w:t xml:space="preserve"> many independent and dependent variables </w:t>
      </w:r>
      <w:r w:rsidR="0001294D" w:rsidRPr="00A67305">
        <w:rPr>
          <w:b w:val="0"/>
          <w:sz w:val="22"/>
        </w:rPr>
        <w:t>pertaining to</w:t>
      </w:r>
      <w:r w:rsidRPr="00A67305">
        <w:rPr>
          <w:b w:val="0"/>
          <w:sz w:val="22"/>
        </w:rPr>
        <w:t xml:space="preserve"> the physical fluid flow </w:t>
      </w:r>
      <w:r w:rsidR="0001294D" w:rsidRPr="00A67305">
        <w:rPr>
          <w:b w:val="0"/>
          <w:sz w:val="22"/>
        </w:rPr>
        <w:t>embodiment and</w:t>
      </w:r>
      <w:r w:rsidR="00DF4BAD" w:rsidRPr="00A67305">
        <w:rPr>
          <w:b w:val="0"/>
          <w:sz w:val="22"/>
        </w:rPr>
        <w:t xml:space="preserve"> pertaining to</w:t>
      </w:r>
      <w:r w:rsidRPr="00A67305">
        <w:rPr>
          <w:b w:val="0"/>
          <w:sz w:val="22"/>
        </w:rPr>
        <w:t xml:space="preserve"> the fluid </w:t>
      </w:r>
      <w:r w:rsidR="0001294D" w:rsidRPr="00A67305">
        <w:rPr>
          <w:b w:val="0"/>
          <w:sz w:val="22"/>
        </w:rPr>
        <w:t>itself. The</w:t>
      </w:r>
      <w:r w:rsidR="00DF4BAD" w:rsidRPr="00A67305">
        <w:rPr>
          <w:b w:val="0"/>
          <w:sz w:val="22"/>
        </w:rPr>
        <w:t xml:space="preserve"> second format is </w:t>
      </w:r>
      <w:r w:rsidRPr="00A67305">
        <w:rPr>
          <w:b w:val="0"/>
          <w:sz w:val="22"/>
        </w:rPr>
        <w:t xml:space="preserve">a </w:t>
      </w:r>
      <w:r w:rsidRPr="00A67305">
        <w:rPr>
          <w:b w:val="0"/>
          <w:sz w:val="22"/>
          <w:u w:val="single"/>
        </w:rPr>
        <w:t>dimensionless manifestation</w:t>
      </w:r>
      <w:r w:rsidR="001A0D5F" w:rsidRPr="00A67305">
        <w:rPr>
          <w:b w:val="0"/>
          <w:sz w:val="22"/>
          <w:u w:val="single"/>
        </w:rPr>
        <w:t>,</w:t>
      </w:r>
      <w:r w:rsidRPr="00A67305">
        <w:rPr>
          <w:b w:val="0"/>
          <w:sz w:val="22"/>
        </w:rPr>
        <w:t xml:space="preserve"> which we call Quinn’s Law</w:t>
      </w:r>
      <w:r w:rsidR="0001294D" w:rsidRPr="00A67305">
        <w:rPr>
          <w:b w:val="0"/>
          <w:sz w:val="22"/>
        </w:rPr>
        <w:t>, where</w:t>
      </w:r>
      <w:r w:rsidR="00DF4BAD" w:rsidRPr="00A67305">
        <w:rPr>
          <w:b w:val="0"/>
          <w:sz w:val="22"/>
        </w:rPr>
        <w:t xml:space="preserve"> </w:t>
      </w:r>
      <w:r w:rsidRPr="00A67305">
        <w:rPr>
          <w:b w:val="0"/>
          <w:sz w:val="22"/>
        </w:rPr>
        <w:t>all the</w:t>
      </w:r>
      <w:r w:rsidR="005A2CB7" w:rsidRPr="00A67305">
        <w:rPr>
          <w:b w:val="0"/>
          <w:sz w:val="22"/>
        </w:rPr>
        <w:t xml:space="preserve"> individual respective</w:t>
      </w:r>
      <w:r w:rsidRPr="00A67305">
        <w:rPr>
          <w:b w:val="0"/>
          <w:sz w:val="22"/>
        </w:rPr>
        <w:t xml:space="preserve"> contributions</w:t>
      </w:r>
      <w:r w:rsidR="00DF4BAD" w:rsidRPr="00A67305">
        <w:rPr>
          <w:b w:val="0"/>
          <w:sz w:val="22"/>
        </w:rPr>
        <w:t xml:space="preserve"> to the pressure drop/fluid flow </w:t>
      </w:r>
      <w:r w:rsidR="00232E16" w:rsidRPr="00A67305">
        <w:rPr>
          <w:b w:val="0"/>
          <w:sz w:val="22"/>
        </w:rPr>
        <w:t>relationship</w:t>
      </w:r>
      <w:r w:rsidRPr="00A67305">
        <w:rPr>
          <w:b w:val="0"/>
          <w:sz w:val="22"/>
        </w:rPr>
        <w:t xml:space="preserve"> have been </w:t>
      </w:r>
      <w:r w:rsidR="0001294D" w:rsidRPr="00A67305">
        <w:rPr>
          <w:b w:val="0"/>
          <w:sz w:val="22"/>
        </w:rPr>
        <w:t>normalized between</w:t>
      </w:r>
      <w:r w:rsidRPr="00A67305">
        <w:rPr>
          <w:b w:val="0"/>
          <w:sz w:val="22"/>
        </w:rPr>
        <w:t xml:space="preserve"> the</w:t>
      </w:r>
      <w:r w:rsidR="00DF4BAD" w:rsidRPr="00A67305">
        <w:rPr>
          <w:b w:val="0"/>
          <w:sz w:val="22"/>
        </w:rPr>
        <w:t xml:space="preserve"> model’s</w:t>
      </w:r>
      <w:r w:rsidRPr="00A67305">
        <w:rPr>
          <w:b w:val="0"/>
          <w:sz w:val="22"/>
        </w:rPr>
        <w:t xml:space="preserve"> two entities</w:t>
      </w:r>
      <w:r w:rsidR="001A0D5F" w:rsidRPr="00A67305">
        <w:rPr>
          <w:b w:val="0"/>
          <w:sz w:val="22"/>
        </w:rPr>
        <w:t>,</w:t>
      </w:r>
      <w:r w:rsidRPr="00A67305">
        <w:rPr>
          <w:b w:val="0"/>
          <w:sz w:val="22"/>
        </w:rPr>
        <w:t xml:space="preserve"> </w:t>
      </w:r>
      <w:r w:rsidR="00232E16" w:rsidRPr="00A67305">
        <w:rPr>
          <w:b w:val="0"/>
          <w:sz w:val="22"/>
        </w:rPr>
        <w:t xml:space="preserve">which we </w:t>
      </w:r>
      <w:r w:rsidR="0001294D" w:rsidRPr="00A67305">
        <w:rPr>
          <w:b w:val="0"/>
          <w:sz w:val="22"/>
        </w:rPr>
        <w:t>call the</w:t>
      </w:r>
      <w:r w:rsidRPr="00A67305">
        <w:rPr>
          <w:b w:val="0"/>
          <w:sz w:val="22"/>
        </w:rPr>
        <w:t xml:space="preserve"> </w:t>
      </w:r>
      <w:r w:rsidR="00232E16" w:rsidRPr="00A67305">
        <w:rPr>
          <w:b w:val="0"/>
          <w:sz w:val="22"/>
        </w:rPr>
        <w:t>“</w:t>
      </w:r>
      <w:r w:rsidRPr="00A67305">
        <w:rPr>
          <w:b w:val="0"/>
          <w:sz w:val="22"/>
        </w:rPr>
        <w:t xml:space="preserve">Quinn </w:t>
      </w:r>
      <w:r w:rsidR="00621ABD" w:rsidRPr="00A67305">
        <w:rPr>
          <w:b w:val="0"/>
          <w:sz w:val="22"/>
        </w:rPr>
        <w:t>reduced pressure</w:t>
      </w:r>
      <w:r w:rsidR="00232E16" w:rsidRPr="00A67305">
        <w:rPr>
          <w:b w:val="0"/>
          <w:sz w:val="22"/>
        </w:rPr>
        <w:t>”</w:t>
      </w:r>
      <w:r w:rsidRPr="00A67305">
        <w:rPr>
          <w:b w:val="0"/>
          <w:sz w:val="22"/>
        </w:rPr>
        <w:t xml:space="preserve"> </w:t>
      </w:r>
      <w:r w:rsidR="0001294D" w:rsidRPr="00A67305">
        <w:rPr>
          <w:b w:val="0"/>
          <w:sz w:val="22"/>
        </w:rPr>
        <w:t>and the</w:t>
      </w:r>
      <w:r w:rsidRPr="00A67305">
        <w:rPr>
          <w:b w:val="0"/>
          <w:sz w:val="22"/>
        </w:rPr>
        <w:t xml:space="preserve"> </w:t>
      </w:r>
      <w:r w:rsidR="00232E16" w:rsidRPr="00A67305">
        <w:rPr>
          <w:b w:val="0"/>
          <w:sz w:val="22"/>
        </w:rPr>
        <w:t>“</w:t>
      </w:r>
      <w:r w:rsidRPr="00A67305">
        <w:rPr>
          <w:b w:val="0"/>
          <w:sz w:val="22"/>
        </w:rPr>
        <w:t>fluid current</w:t>
      </w:r>
      <w:r w:rsidR="00232E16" w:rsidRPr="00A67305">
        <w:rPr>
          <w:b w:val="0"/>
          <w:sz w:val="22"/>
        </w:rPr>
        <w:t>” and</w:t>
      </w:r>
      <w:r w:rsidR="0068474E" w:rsidRPr="00A67305">
        <w:rPr>
          <w:b w:val="0"/>
          <w:sz w:val="22"/>
        </w:rPr>
        <w:t xml:space="preserve"> which we</w:t>
      </w:r>
      <w:r w:rsidR="00232E16" w:rsidRPr="00A67305">
        <w:rPr>
          <w:b w:val="0"/>
          <w:sz w:val="22"/>
        </w:rPr>
        <w:t xml:space="preserve"> denote with the symbols </w:t>
      </w:r>
      <w:r w:rsidR="00A84D1A" w:rsidRPr="00A67305">
        <w:rPr>
          <w:b w:val="0"/>
          <w:sz w:val="22"/>
        </w:rPr>
        <w:t>P</w:t>
      </w:r>
      <w:r w:rsidR="00232E16" w:rsidRPr="00A67305">
        <w:rPr>
          <w:b w:val="0"/>
          <w:sz w:val="22"/>
          <w:vertAlign w:val="subscript"/>
        </w:rPr>
        <w:t xml:space="preserve">Q </w:t>
      </w:r>
      <w:r w:rsidR="00232E16" w:rsidRPr="00A67305">
        <w:rPr>
          <w:b w:val="0"/>
          <w:sz w:val="22"/>
        </w:rPr>
        <w:t>and Q</w:t>
      </w:r>
      <w:r w:rsidR="00232E16" w:rsidRPr="00A67305">
        <w:rPr>
          <w:b w:val="0"/>
          <w:sz w:val="22"/>
          <w:vertAlign w:val="subscript"/>
        </w:rPr>
        <w:t>c</w:t>
      </w:r>
      <w:r w:rsidR="00232E16" w:rsidRPr="00A67305">
        <w:rPr>
          <w:b w:val="0"/>
          <w:sz w:val="22"/>
        </w:rPr>
        <w:t>, respectively</w:t>
      </w:r>
      <w:r w:rsidR="00621ABD" w:rsidRPr="00A67305">
        <w:rPr>
          <w:b w:val="0"/>
          <w:sz w:val="22"/>
        </w:rPr>
        <w:t>.</w:t>
      </w:r>
      <w:r w:rsidR="00232E16" w:rsidRPr="00A67305">
        <w:rPr>
          <w:b w:val="0"/>
          <w:sz w:val="22"/>
        </w:rPr>
        <w:t xml:space="preserve"> </w:t>
      </w:r>
    </w:p>
    <w:p w14:paraId="34C9B62D" w14:textId="77777777" w:rsidR="009A6C6E" w:rsidRPr="00A67305" w:rsidRDefault="00844746" w:rsidP="00E476DF">
      <w:pPr>
        <w:pStyle w:val="5FigureCaption"/>
        <w:jc w:val="left"/>
        <w:rPr>
          <w:rFonts w:ascii="Times New Roman" w:hAnsi="Times New Roman" w:cs="Times New Roman"/>
          <w:b w:val="0"/>
          <w:sz w:val="22"/>
        </w:rPr>
      </w:pPr>
      <w:r w:rsidRPr="00A67305">
        <w:rPr>
          <w:rFonts w:ascii="Times New Roman" w:hAnsi="Times New Roman" w:cs="Times New Roman"/>
          <w:b w:val="0"/>
          <w:sz w:val="22"/>
        </w:rPr>
        <w:t>A</w:t>
      </w:r>
      <w:r w:rsidR="006926EB" w:rsidRPr="00A67305">
        <w:rPr>
          <w:rFonts w:ascii="Times New Roman" w:hAnsi="Times New Roman" w:cs="Times New Roman"/>
          <w:b w:val="0"/>
          <w:sz w:val="22"/>
        </w:rPr>
        <w:t xml:space="preserve">ny given combination of the underlying variables </w:t>
      </w:r>
      <w:r w:rsidR="00232E16" w:rsidRPr="00A67305">
        <w:rPr>
          <w:rFonts w:ascii="Times New Roman" w:hAnsi="Times New Roman" w:cs="Times New Roman"/>
          <w:b w:val="0"/>
          <w:sz w:val="22"/>
        </w:rPr>
        <w:t>prescribed by the QFFM</w:t>
      </w:r>
      <w:r w:rsidR="006926EB" w:rsidRPr="00A67305">
        <w:rPr>
          <w:rFonts w:ascii="Times New Roman" w:hAnsi="Times New Roman" w:cs="Times New Roman"/>
          <w:b w:val="0"/>
          <w:sz w:val="22"/>
        </w:rPr>
        <w:t xml:space="preserve"> will have a unique pressure drop at any given flow rate.</w:t>
      </w:r>
      <w:r w:rsidR="00E13989" w:rsidRPr="00A67305">
        <w:rPr>
          <w:rFonts w:ascii="Times New Roman" w:hAnsi="Times New Roman" w:cs="Times New Roman"/>
          <w:b w:val="0"/>
          <w:sz w:val="22"/>
        </w:rPr>
        <w:t xml:space="preserve"> </w:t>
      </w:r>
      <w:r w:rsidRPr="00A67305">
        <w:rPr>
          <w:rFonts w:ascii="Times New Roman" w:hAnsi="Times New Roman" w:cs="Times New Roman"/>
          <w:b w:val="0"/>
          <w:sz w:val="22"/>
        </w:rPr>
        <w:t>Accordingly</w:t>
      </w:r>
      <w:r w:rsidR="0001294D" w:rsidRPr="00A67305">
        <w:rPr>
          <w:rFonts w:ascii="Times New Roman" w:hAnsi="Times New Roman" w:cs="Times New Roman"/>
          <w:b w:val="0"/>
          <w:sz w:val="22"/>
        </w:rPr>
        <w:t>, the</w:t>
      </w:r>
      <w:r w:rsidR="00E13989" w:rsidRPr="00A67305">
        <w:rPr>
          <w:rFonts w:ascii="Times New Roman" w:hAnsi="Times New Roman" w:cs="Times New Roman"/>
          <w:b w:val="0"/>
          <w:sz w:val="22"/>
        </w:rPr>
        <w:t xml:space="preserve"> </w:t>
      </w:r>
      <w:r w:rsidR="0001294D" w:rsidRPr="00A67305">
        <w:rPr>
          <w:rFonts w:ascii="Times New Roman" w:hAnsi="Times New Roman" w:cs="Times New Roman"/>
          <w:b w:val="0"/>
          <w:sz w:val="22"/>
        </w:rPr>
        <w:t xml:space="preserve">QFFM </w:t>
      </w:r>
      <w:r w:rsidR="0001294D" w:rsidRPr="00A67305">
        <w:rPr>
          <w:b w:val="0"/>
          <w:sz w:val="22"/>
        </w:rPr>
        <w:t>is</w:t>
      </w:r>
      <w:r w:rsidR="000E1D17" w:rsidRPr="00A67305">
        <w:rPr>
          <w:b w:val="0"/>
          <w:sz w:val="22"/>
        </w:rPr>
        <w:t xml:space="preserve"> capable of distinguishing between </w:t>
      </w:r>
      <w:r w:rsidR="000E1D17" w:rsidRPr="00A67305">
        <w:rPr>
          <w:b w:val="0"/>
          <w:i/>
          <w:sz w:val="22"/>
        </w:rPr>
        <w:t>valid</w:t>
      </w:r>
      <w:r w:rsidR="000E1D17" w:rsidRPr="00A67305">
        <w:rPr>
          <w:b w:val="0"/>
          <w:sz w:val="22"/>
        </w:rPr>
        <w:t xml:space="preserve"> and </w:t>
      </w:r>
      <w:r w:rsidR="000E1D17" w:rsidRPr="00A67305">
        <w:rPr>
          <w:b w:val="0"/>
          <w:i/>
          <w:sz w:val="22"/>
        </w:rPr>
        <w:t xml:space="preserve">invalid </w:t>
      </w:r>
      <w:r w:rsidR="000E1D17" w:rsidRPr="00A67305">
        <w:rPr>
          <w:rFonts w:ascii="Times New Roman" w:hAnsi="Times New Roman" w:cs="Times New Roman"/>
          <w:b w:val="0"/>
          <w:sz w:val="22"/>
        </w:rPr>
        <w:t xml:space="preserve">data.  </w:t>
      </w:r>
      <w:r w:rsidR="0001294D" w:rsidRPr="00A67305">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A67305">
        <w:rPr>
          <w:rFonts w:ascii="Times New Roman" w:hAnsi="Times New Roman" w:cs="Times New Roman"/>
          <w:b w:val="0"/>
          <w:sz w:val="22"/>
        </w:rPr>
        <w:t>W</w:t>
      </w:r>
      <w:r w:rsidR="006926EB" w:rsidRPr="00A67305">
        <w:rPr>
          <w:rFonts w:ascii="Times New Roman" w:hAnsi="Times New Roman" w:cs="Times New Roman"/>
          <w:b w:val="0"/>
          <w:sz w:val="22"/>
        </w:rPr>
        <w:t xml:space="preserve">e consider </w:t>
      </w:r>
      <w:r w:rsidR="00E13989" w:rsidRPr="00A67305">
        <w:rPr>
          <w:rFonts w:ascii="Times New Roman" w:hAnsi="Times New Roman" w:cs="Times New Roman"/>
          <w:b w:val="0"/>
          <w:sz w:val="22"/>
        </w:rPr>
        <w:t xml:space="preserve">any mismatch </w:t>
      </w:r>
      <w:r w:rsidR="006926EB" w:rsidRPr="00A67305">
        <w:rPr>
          <w:rFonts w:ascii="Times New Roman" w:hAnsi="Times New Roman" w:cs="Times New Roman"/>
          <w:b w:val="0"/>
          <w:sz w:val="22"/>
        </w:rPr>
        <w:t xml:space="preserve">to be an </w:t>
      </w:r>
      <w:r w:rsidR="006926EB" w:rsidRPr="00A67305">
        <w:rPr>
          <w:rFonts w:ascii="Times New Roman" w:hAnsi="Times New Roman" w:cs="Times New Roman"/>
          <w:b w:val="0"/>
          <w:i/>
          <w:sz w:val="22"/>
        </w:rPr>
        <w:t xml:space="preserve">invalid </w:t>
      </w:r>
      <w:r w:rsidR="006926EB" w:rsidRPr="00A67305">
        <w:rPr>
          <w:rFonts w:ascii="Times New Roman" w:hAnsi="Times New Roman" w:cs="Times New Roman"/>
          <w:b w:val="0"/>
          <w:sz w:val="22"/>
        </w:rPr>
        <w:t>empirical result.</w:t>
      </w:r>
      <w:r w:rsidR="00771D98" w:rsidRPr="00A67305">
        <w:rPr>
          <w:rFonts w:ascii="Times New Roman" w:hAnsi="Times New Roman" w:cs="Times New Roman"/>
          <w:b w:val="0"/>
          <w:sz w:val="22"/>
        </w:rPr>
        <w:t xml:space="preserve"> It follows that for every </w:t>
      </w:r>
      <w:r w:rsidR="00771D98" w:rsidRPr="00A67305">
        <w:rPr>
          <w:rFonts w:ascii="Times New Roman" w:hAnsi="Times New Roman" w:cs="Times New Roman"/>
          <w:b w:val="0"/>
          <w:i/>
          <w:sz w:val="22"/>
        </w:rPr>
        <w:t>invalid</w:t>
      </w:r>
      <w:r w:rsidR="00771D98" w:rsidRPr="00A67305">
        <w:rPr>
          <w:rFonts w:ascii="Times New Roman" w:hAnsi="Times New Roman" w:cs="Times New Roman"/>
          <w:b w:val="0"/>
          <w:sz w:val="22"/>
        </w:rPr>
        <w:t xml:space="preserve"> empirical result there is but one </w:t>
      </w:r>
      <w:r w:rsidR="00771D98" w:rsidRPr="00A67305">
        <w:rPr>
          <w:rFonts w:ascii="Times New Roman" w:hAnsi="Times New Roman" w:cs="Times New Roman"/>
          <w:b w:val="0"/>
          <w:i/>
          <w:sz w:val="22"/>
        </w:rPr>
        <w:t xml:space="preserve">valid </w:t>
      </w:r>
      <w:r w:rsidR="00771D98" w:rsidRPr="00A67305">
        <w:rPr>
          <w:rFonts w:ascii="Times New Roman" w:hAnsi="Times New Roman" w:cs="Times New Roman"/>
          <w:b w:val="0"/>
          <w:sz w:val="22"/>
        </w:rPr>
        <w:t>corrected result.</w:t>
      </w:r>
    </w:p>
    <w:p w14:paraId="395EAA6C" w14:textId="02E86886" w:rsidR="00C836E4" w:rsidRPr="00A67305" w:rsidRDefault="001A0D5F" w:rsidP="00E476DF">
      <w:pPr>
        <w:pStyle w:val="5FigureCaption"/>
        <w:jc w:val="left"/>
        <w:rPr>
          <w:rFonts w:ascii="Times New Roman" w:hAnsi="Times New Roman" w:cs="Times New Roman"/>
          <w:b w:val="0"/>
          <w:sz w:val="22"/>
        </w:rPr>
      </w:pPr>
      <w:r w:rsidRPr="00A67305">
        <w:rPr>
          <w:rFonts w:ascii="Times New Roman" w:hAnsi="Times New Roman" w:cs="Times New Roman"/>
          <w:b w:val="0"/>
          <w:sz w:val="22"/>
        </w:rPr>
        <w:t>B</w:t>
      </w:r>
      <w:r w:rsidR="009A6C6E" w:rsidRPr="00A67305">
        <w:rPr>
          <w:rFonts w:ascii="Times New Roman" w:hAnsi="Times New Roman" w:cs="Times New Roman"/>
          <w:b w:val="0"/>
          <w:sz w:val="22"/>
        </w:rPr>
        <w:t xml:space="preserve">efore one can apply Quinn’s Law to any given empirical </w:t>
      </w:r>
      <w:r w:rsidR="008E5AAE" w:rsidRPr="00A67305">
        <w:rPr>
          <w:rFonts w:ascii="Times New Roman" w:hAnsi="Times New Roman" w:cs="Times New Roman"/>
          <w:b w:val="0"/>
          <w:sz w:val="22"/>
        </w:rPr>
        <w:t>result that</w:t>
      </w:r>
      <w:r w:rsidR="009A6C6E" w:rsidRPr="00A67305">
        <w:rPr>
          <w:rFonts w:ascii="Times New Roman" w:hAnsi="Times New Roman" w:cs="Times New Roman"/>
          <w:b w:val="0"/>
          <w:sz w:val="22"/>
        </w:rPr>
        <w:t xml:space="preserve"> result has to be validated using the </w:t>
      </w:r>
      <w:r w:rsidR="009A6C6E" w:rsidRPr="00A67305">
        <w:rPr>
          <w:rFonts w:ascii="Times New Roman" w:hAnsi="Times New Roman" w:cs="Times New Roman"/>
          <w:b w:val="0"/>
          <w:sz w:val="22"/>
          <w:u w:val="single"/>
        </w:rPr>
        <w:t xml:space="preserve">dimensional manifestation </w:t>
      </w:r>
      <w:r w:rsidR="009A6C6E" w:rsidRPr="00A67305">
        <w:rPr>
          <w:rFonts w:ascii="Times New Roman" w:hAnsi="Times New Roman" w:cs="Times New Roman"/>
          <w:b w:val="0"/>
          <w:sz w:val="22"/>
        </w:rPr>
        <w:t xml:space="preserve">of the QFFM. This, in turn, is because one cannot normalize properly for all the </w:t>
      </w:r>
      <w:r w:rsidR="003865F8" w:rsidRPr="00A67305">
        <w:rPr>
          <w:rFonts w:ascii="Times New Roman" w:hAnsi="Times New Roman" w:cs="Times New Roman"/>
          <w:b w:val="0"/>
          <w:sz w:val="22"/>
          <w:u w:val="single"/>
        </w:rPr>
        <w:t>individual respective</w:t>
      </w:r>
      <w:r w:rsidR="00C02C73" w:rsidRPr="00A67305">
        <w:rPr>
          <w:rFonts w:ascii="Times New Roman" w:hAnsi="Times New Roman" w:cs="Times New Roman"/>
          <w:b w:val="0"/>
          <w:sz w:val="22"/>
          <w:u w:val="single"/>
        </w:rPr>
        <w:t xml:space="preserve"> </w:t>
      </w:r>
      <w:r w:rsidR="009A6C6E" w:rsidRPr="00A67305">
        <w:rPr>
          <w:rFonts w:ascii="Times New Roman" w:hAnsi="Times New Roman" w:cs="Times New Roman"/>
          <w:b w:val="0"/>
          <w:sz w:val="22"/>
          <w:u w:val="single"/>
        </w:rPr>
        <w:t>contributions</w:t>
      </w:r>
      <w:r w:rsidR="009A6C6E" w:rsidRPr="00A67305">
        <w:rPr>
          <w:rFonts w:ascii="Times New Roman" w:hAnsi="Times New Roman" w:cs="Times New Roman"/>
          <w:b w:val="0"/>
          <w:sz w:val="22"/>
        </w:rPr>
        <w:t xml:space="preserve"> unless all the variables are correctly identified and their values</w:t>
      </w:r>
      <w:r w:rsidR="009A6C6E" w:rsidRPr="00A67305">
        <w:rPr>
          <w:rFonts w:ascii="Times New Roman" w:hAnsi="Times New Roman" w:cs="Times New Roman"/>
          <w:b w:val="0"/>
          <w:sz w:val="22"/>
          <w:u w:val="single"/>
        </w:rPr>
        <w:t xml:space="preserve"> are commensurate with</w:t>
      </w:r>
      <w:r w:rsidR="009A6C6E" w:rsidRPr="00A67305">
        <w:rPr>
          <w:rFonts w:ascii="Times New Roman" w:hAnsi="Times New Roman" w:cs="Times New Roman"/>
          <w:b w:val="0"/>
          <w:sz w:val="22"/>
        </w:rPr>
        <w:t xml:space="preserve"> the measured pressure drops and fluid flow rates.</w:t>
      </w:r>
      <w:r w:rsidR="00771D98" w:rsidRPr="00A67305">
        <w:rPr>
          <w:rFonts w:ascii="Times New Roman" w:hAnsi="Times New Roman" w:cs="Times New Roman"/>
          <w:b w:val="0"/>
          <w:sz w:val="22"/>
        </w:rPr>
        <w:t xml:space="preserve"> </w:t>
      </w:r>
      <w:r w:rsidR="009A6C6E" w:rsidRPr="00A67305">
        <w:rPr>
          <w:rFonts w:ascii="Times New Roman" w:hAnsi="Times New Roman" w:cs="Times New Roman"/>
          <w:b w:val="0"/>
          <w:sz w:val="22"/>
        </w:rPr>
        <w:t xml:space="preserve"> </w:t>
      </w:r>
      <w:r w:rsidR="00771D98" w:rsidRPr="00A67305">
        <w:rPr>
          <w:rFonts w:ascii="Times New Roman" w:hAnsi="Times New Roman" w:cs="Times New Roman"/>
          <w:b w:val="0"/>
          <w:sz w:val="22"/>
        </w:rPr>
        <w:t>In general, we can state that since most of the underlying variables pertaining to a fluid flow embodiment are relatively easy to measure</w:t>
      </w:r>
      <w:r w:rsidR="007E29FD" w:rsidRPr="00A67305">
        <w:rPr>
          <w:rFonts w:ascii="Times New Roman" w:hAnsi="Times New Roman" w:cs="Times New Roman"/>
          <w:b w:val="0"/>
          <w:sz w:val="22"/>
        </w:rPr>
        <w:t>, the correction usually pertains to the more difficult</w:t>
      </w:r>
      <w:r w:rsidR="009A6C6E" w:rsidRPr="00A67305">
        <w:rPr>
          <w:rFonts w:ascii="Times New Roman" w:hAnsi="Times New Roman" w:cs="Times New Roman"/>
          <w:b w:val="0"/>
          <w:sz w:val="22"/>
        </w:rPr>
        <w:t>-</w:t>
      </w:r>
      <w:r w:rsidR="007E29FD" w:rsidRPr="00A67305">
        <w:rPr>
          <w:rFonts w:ascii="Times New Roman" w:hAnsi="Times New Roman" w:cs="Times New Roman"/>
          <w:b w:val="0"/>
          <w:sz w:val="22"/>
        </w:rPr>
        <w:t>to</w:t>
      </w:r>
      <w:r w:rsidR="009A6C6E" w:rsidRPr="00A67305">
        <w:rPr>
          <w:rFonts w:ascii="Times New Roman" w:hAnsi="Times New Roman" w:cs="Times New Roman"/>
          <w:b w:val="0"/>
          <w:sz w:val="22"/>
        </w:rPr>
        <w:t>-</w:t>
      </w:r>
      <w:r w:rsidR="007E29FD" w:rsidRPr="00A67305">
        <w:rPr>
          <w:rFonts w:ascii="Times New Roman" w:hAnsi="Times New Roman" w:cs="Times New Roman"/>
          <w:b w:val="0"/>
          <w:sz w:val="22"/>
        </w:rPr>
        <w:t>measure variables</w:t>
      </w:r>
      <w:r w:rsidR="000E1D17" w:rsidRPr="00A67305">
        <w:rPr>
          <w:rFonts w:ascii="Times New Roman" w:hAnsi="Times New Roman" w:cs="Times New Roman"/>
          <w:b w:val="0"/>
          <w:sz w:val="22"/>
        </w:rPr>
        <w:t xml:space="preserve">. In the case of a packed conduit, the problematical measurements </w:t>
      </w:r>
      <w:r w:rsidR="0001294D" w:rsidRPr="00A67305">
        <w:rPr>
          <w:rFonts w:ascii="Times New Roman" w:hAnsi="Times New Roman" w:cs="Times New Roman"/>
          <w:b w:val="0"/>
          <w:sz w:val="22"/>
        </w:rPr>
        <w:t xml:space="preserve">include </w:t>
      </w:r>
      <w:r w:rsidR="0001294D" w:rsidRPr="00A67305">
        <w:rPr>
          <w:rFonts w:ascii="Times New Roman" w:hAnsi="Times New Roman"/>
          <w:b w:val="0"/>
          <w:sz w:val="22"/>
          <w:u w:val="single"/>
        </w:rPr>
        <w:t>particle</w:t>
      </w:r>
      <w:r w:rsidR="007E29FD" w:rsidRPr="00A67305">
        <w:rPr>
          <w:rFonts w:ascii="Times New Roman" w:hAnsi="Times New Roman" w:cs="Times New Roman"/>
          <w:b w:val="0"/>
          <w:sz w:val="22"/>
          <w:u w:val="single"/>
        </w:rPr>
        <w:t xml:space="preserve"> sphericity</w:t>
      </w:r>
      <w:r w:rsidR="007E29FD" w:rsidRPr="00A67305">
        <w:rPr>
          <w:rFonts w:ascii="Times New Roman" w:hAnsi="Times New Roman" w:cs="Times New Roman"/>
          <w:b w:val="0"/>
          <w:sz w:val="22"/>
        </w:rPr>
        <w:t xml:space="preserve">, </w:t>
      </w:r>
      <w:r w:rsidR="007E29FD" w:rsidRPr="00A67305">
        <w:rPr>
          <w:rFonts w:ascii="Times New Roman" w:hAnsi="Times New Roman" w:cs="Times New Roman"/>
          <w:b w:val="0"/>
          <w:sz w:val="22"/>
          <w:u w:val="single"/>
        </w:rPr>
        <w:t>average particle diameter</w:t>
      </w:r>
      <w:r w:rsidR="007E29FD" w:rsidRPr="00A67305">
        <w:rPr>
          <w:rFonts w:ascii="Times New Roman" w:hAnsi="Times New Roman" w:cs="Times New Roman"/>
          <w:b w:val="0"/>
          <w:sz w:val="22"/>
        </w:rPr>
        <w:t xml:space="preserve"> and </w:t>
      </w:r>
      <w:r w:rsidR="007E29FD" w:rsidRPr="00A67305">
        <w:rPr>
          <w:rFonts w:ascii="Times New Roman" w:hAnsi="Times New Roman"/>
          <w:b w:val="0"/>
          <w:sz w:val="22"/>
          <w:u w:val="single"/>
        </w:rPr>
        <w:t xml:space="preserve">conduit </w:t>
      </w:r>
      <w:r w:rsidR="007E29FD" w:rsidRPr="00A67305">
        <w:rPr>
          <w:rFonts w:ascii="Times New Roman" w:hAnsi="Times New Roman" w:cs="Times New Roman"/>
          <w:b w:val="0"/>
          <w:sz w:val="22"/>
          <w:u w:val="single"/>
        </w:rPr>
        <w:t>external porosity</w:t>
      </w:r>
      <w:r w:rsidR="007E29FD" w:rsidRPr="00A67305">
        <w:rPr>
          <w:rFonts w:ascii="Times New Roman" w:hAnsi="Times New Roman" w:cs="Times New Roman"/>
          <w:b w:val="0"/>
          <w:sz w:val="22"/>
        </w:rPr>
        <w:t xml:space="preserve">, </w:t>
      </w:r>
      <w:r w:rsidR="000E1D17" w:rsidRPr="00A67305">
        <w:rPr>
          <w:rFonts w:ascii="Times New Roman" w:hAnsi="Times New Roman" w:cs="Times New Roman"/>
          <w:b w:val="0"/>
          <w:sz w:val="22"/>
        </w:rPr>
        <w:t>In the case of an empty conduit</w:t>
      </w:r>
      <w:r w:rsidR="009A6C6E" w:rsidRPr="00A67305">
        <w:rPr>
          <w:rFonts w:ascii="Times New Roman" w:hAnsi="Times New Roman" w:cs="Times New Roman"/>
          <w:b w:val="0"/>
          <w:sz w:val="22"/>
        </w:rPr>
        <w:t xml:space="preserve">, the weak link in terms of measurability is the </w:t>
      </w:r>
      <w:r w:rsidR="0001294D" w:rsidRPr="00A67305">
        <w:rPr>
          <w:rFonts w:ascii="Times New Roman" w:hAnsi="Times New Roman" w:cs="Times New Roman"/>
          <w:b w:val="0"/>
          <w:sz w:val="22"/>
        </w:rPr>
        <w:t>conduit’s inner</w:t>
      </w:r>
      <w:r w:rsidR="007E29FD" w:rsidRPr="00A67305">
        <w:rPr>
          <w:rFonts w:ascii="Times New Roman" w:hAnsi="Times New Roman" w:cs="Times New Roman"/>
          <w:b w:val="0"/>
          <w:sz w:val="22"/>
          <w:u w:val="single"/>
        </w:rPr>
        <w:t xml:space="preserve"> wall roughness</w:t>
      </w:r>
      <w:r w:rsidR="007E29FD" w:rsidRPr="00A67305">
        <w:rPr>
          <w:rFonts w:ascii="Times New Roman" w:hAnsi="Times New Roman" w:cs="Times New Roman"/>
          <w:b w:val="0"/>
          <w:sz w:val="22"/>
        </w:rPr>
        <w:t>.</w:t>
      </w:r>
      <w:r w:rsidR="009D1D18" w:rsidRPr="00A67305">
        <w:rPr>
          <w:rFonts w:ascii="Times New Roman" w:hAnsi="Times New Roman" w:cs="Times New Roman"/>
          <w:b w:val="0"/>
          <w:sz w:val="22"/>
        </w:rPr>
        <w:t xml:space="preserve"> </w:t>
      </w:r>
    </w:p>
    <w:p w14:paraId="7FBCD569" w14:textId="0393D89C" w:rsidR="006B2099" w:rsidRPr="00A67305" w:rsidRDefault="00C14B1B" w:rsidP="001C2B61">
      <w:pPr>
        <w:pStyle w:val="5FigureCaption"/>
        <w:jc w:val="left"/>
        <w:rPr>
          <w:rFonts w:ascii="Times New Roman" w:hAnsi="Times New Roman" w:cs="Times New Roman"/>
          <w:b w:val="0"/>
          <w:sz w:val="22"/>
        </w:rPr>
      </w:pPr>
      <w:r w:rsidRPr="00A67305">
        <w:rPr>
          <w:rFonts w:ascii="Times New Roman" w:hAnsi="Times New Roman" w:cs="Times New Roman"/>
          <w:b w:val="0"/>
          <w:sz w:val="22"/>
        </w:rPr>
        <w:t>QFFM is a unique and powerful new tool in the arsenal of the fluid flow practitioner.</w:t>
      </w:r>
      <w:r w:rsidR="00502D29" w:rsidRPr="00A67305">
        <w:rPr>
          <w:rFonts w:ascii="Times New Roman" w:hAnsi="Times New Roman" w:cs="Times New Roman"/>
          <w:b w:val="0"/>
          <w:sz w:val="22"/>
        </w:rPr>
        <w:t xml:space="preserve"> In particular, when experiments are conducted in the transitional and/or turbulent regimes, the </w:t>
      </w:r>
      <w:r w:rsidR="00001466" w:rsidRPr="00A67305">
        <w:rPr>
          <w:rFonts w:ascii="Times New Roman" w:hAnsi="Times New Roman" w:cs="Times New Roman"/>
          <w:b w:val="0"/>
          <w:sz w:val="22"/>
        </w:rPr>
        <w:t xml:space="preserve">conventional </w:t>
      </w:r>
      <w:r w:rsidR="00502D29" w:rsidRPr="00A67305">
        <w:rPr>
          <w:rFonts w:ascii="Times New Roman" w:hAnsi="Times New Roman" w:cs="Times New Roman"/>
          <w:b w:val="0"/>
          <w:sz w:val="22"/>
        </w:rPr>
        <w:t xml:space="preserve">methodology does not provide any reliable </w:t>
      </w:r>
      <w:r w:rsidR="00CD55FA" w:rsidRPr="00A67305">
        <w:rPr>
          <w:rFonts w:ascii="Times New Roman" w:hAnsi="Times New Roman" w:cs="Times New Roman"/>
          <w:b w:val="0"/>
          <w:sz w:val="22"/>
        </w:rPr>
        <w:t xml:space="preserve">way to verify the accuracy of the results </w:t>
      </w:r>
      <w:r w:rsidR="00502D29" w:rsidRPr="00A67305">
        <w:rPr>
          <w:rFonts w:ascii="Times New Roman" w:hAnsi="Times New Roman" w:cs="Times New Roman"/>
          <w:b w:val="0"/>
          <w:sz w:val="22"/>
        </w:rPr>
        <w:t>across a broad</w:t>
      </w:r>
      <w:r w:rsidR="002A4969" w:rsidRPr="00A67305">
        <w:rPr>
          <w:rFonts w:ascii="Times New Roman" w:hAnsi="Times New Roman" w:cs="Times New Roman"/>
          <w:b w:val="0"/>
          <w:sz w:val="22"/>
        </w:rPr>
        <w:t xml:space="preserve"> spectrum of Reynolds numbers. </w:t>
      </w:r>
      <w:r w:rsidR="00ED5268" w:rsidRPr="00A67305">
        <w:rPr>
          <w:rFonts w:ascii="Times New Roman" w:hAnsi="Times New Roman" w:cs="Times New Roman"/>
          <w:b w:val="0"/>
          <w:sz w:val="22"/>
        </w:rPr>
        <w:t>Thus, it</w:t>
      </w:r>
      <w:r w:rsidR="00502D29" w:rsidRPr="00A67305">
        <w:rPr>
          <w:rFonts w:ascii="Times New Roman" w:hAnsi="Times New Roman" w:cs="Times New Roman"/>
          <w:b w:val="0"/>
          <w:sz w:val="22"/>
        </w:rPr>
        <w:t xml:space="preserve"> is in these regions of the fluid flow regime that the QFFM will be shown to be most useful. </w:t>
      </w:r>
      <w:r w:rsidRPr="00A67305">
        <w:rPr>
          <w:rFonts w:ascii="Times New Roman" w:hAnsi="Times New Roman" w:cs="Times New Roman"/>
          <w:b w:val="0"/>
          <w:sz w:val="22"/>
        </w:rPr>
        <w:t xml:space="preserve">In </w:t>
      </w:r>
      <w:r w:rsidR="004E0F26" w:rsidRPr="00A67305">
        <w:rPr>
          <w:rFonts w:ascii="Times New Roman" w:hAnsi="Times New Roman" w:cs="Times New Roman"/>
          <w:b w:val="0"/>
          <w:sz w:val="22"/>
        </w:rPr>
        <w:t>fact,</w:t>
      </w:r>
      <w:r w:rsidRPr="00A67305">
        <w:rPr>
          <w:rFonts w:ascii="Times New Roman" w:hAnsi="Times New Roman" w:cs="Times New Roman"/>
          <w:b w:val="0"/>
          <w:sz w:val="22"/>
        </w:rPr>
        <w:t xml:space="preserve"> it is a direct consequence from the statements</w:t>
      </w:r>
      <w:r w:rsidR="00502D29" w:rsidRPr="00A67305">
        <w:rPr>
          <w:rFonts w:ascii="Times New Roman" w:hAnsi="Times New Roman" w:cs="Times New Roman"/>
          <w:b w:val="0"/>
          <w:sz w:val="22"/>
        </w:rPr>
        <w:t xml:space="preserve"> contained herein</w:t>
      </w:r>
      <w:r w:rsidRPr="00A67305">
        <w:rPr>
          <w:rFonts w:ascii="Times New Roman" w:hAnsi="Times New Roman" w:cs="Times New Roman"/>
          <w:b w:val="0"/>
          <w:sz w:val="22"/>
        </w:rPr>
        <w:t xml:space="preserve"> that one </w:t>
      </w:r>
      <w:r w:rsidR="00502D29" w:rsidRPr="00A67305">
        <w:rPr>
          <w:rFonts w:ascii="Times New Roman" w:hAnsi="Times New Roman" w:cs="Times New Roman"/>
          <w:b w:val="0"/>
          <w:sz w:val="22"/>
        </w:rPr>
        <w:t>needs only to measure pressure drop</w:t>
      </w:r>
      <w:r w:rsidR="00ED5268" w:rsidRPr="00A67305">
        <w:rPr>
          <w:rFonts w:ascii="Times New Roman" w:hAnsi="Times New Roman" w:cs="Times New Roman"/>
          <w:b w:val="0"/>
          <w:sz w:val="22"/>
        </w:rPr>
        <w:t xml:space="preserve"> and fluid flow </w:t>
      </w:r>
      <w:r w:rsidR="004E0F26" w:rsidRPr="00A67305">
        <w:rPr>
          <w:rFonts w:ascii="Times New Roman" w:hAnsi="Times New Roman" w:cs="Times New Roman"/>
          <w:b w:val="0"/>
          <w:sz w:val="22"/>
        </w:rPr>
        <w:t>rate to</w:t>
      </w:r>
      <w:r w:rsidR="00502D29" w:rsidRPr="00A67305">
        <w:rPr>
          <w:rFonts w:ascii="Times New Roman" w:hAnsi="Times New Roman" w:cs="Times New Roman"/>
          <w:b w:val="0"/>
          <w:sz w:val="22"/>
        </w:rPr>
        <w:t xml:space="preserve"> evaluate the quality of one’s experimental technique.</w:t>
      </w:r>
      <w:r w:rsidR="00E13989" w:rsidRPr="00A67305">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A67305">
        <w:rPr>
          <w:rFonts w:ascii="Times New Roman" w:hAnsi="Times New Roman" w:cs="Times New Roman"/>
          <w:b w:val="0"/>
          <w:sz w:val="22"/>
        </w:rPr>
        <w:t>nefits as</w:t>
      </w:r>
      <w:r w:rsidR="00E13989" w:rsidRPr="00A67305">
        <w:rPr>
          <w:rFonts w:ascii="Times New Roman" w:hAnsi="Times New Roman" w:cs="Times New Roman"/>
          <w:b w:val="0"/>
          <w:sz w:val="22"/>
        </w:rPr>
        <w:t xml:space="preserve"> our counterparts within the field of </w:t>
      </w:r>
      <w:r w:rsidR="00E13989" w:rsidRPr="00A67305">
        <w:rPr>
          <w:rFonts w:ascii="Times New Roman" w:hAnsi="Times New Roman"/>
          <w:b w:val="0"/>
          <w:sz w:val="22"/>
        </w:rPr>
        <w:t>electricity and magnetism.</w:t>
      </w:r>
    </w:p>
    <w:p w14:paraId="25BED722" w14:textId="77777777" w:rsidR="0001294D" w:rsidRDefault="0001294D" w:rsidP="00A67305">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29B4E95D" w:rsidR="00D437BD" w:rsidRPr="00A67305" w:rsidRDefault="00966624">
      <w:pPr>
        <w:rPr>
          <w:sz w:val="22"/>
        </w:rPr>
      </w:pPr>
      <w:r w:rsidRPr="00A67305">
        <w:rPr>
          <w:sz w:val="22"/>
        </w:rPr>
        <w:t xml:space="preserve">We review here </w:t>
      </w:r>
      <w:r w:rsidR="003E4587" w:rsidRPr="00A67305">
        <w:rPr>
          <w:sz w:val="22"/>
        </w:rPr>
        <w:t xml:space="preserve">a published article in </w:t>
      </w:r>
      <w:r w:rsidR="007B0EE5" w:rsidRPr="00A67305">
        <w:rPr>
          <w:b/>
          <w:i/>
          <w:sz w:val="22"/>
        </w:rPr>
        <w:t>Applied Physics and Engineering 17 (2), 89-100, 2016</w:t>
      </w:r>
      <w:r w:rsidR="003E4587" w:rsidRPr="00A67305">
        <w:rPr>
          <w:b/>
          <w:sz w:val="22"/>
        </w:rPr>
        <w:t>,</w:t>
      </w:r>
      <w:r w:rsidR="003E4587" w:rsidRPr="00A67305">
        <w:rPr>
          <w:sz w:val="22"/>
        </w:rPr>
        <w:t xml:space="preserve"> entitled </w:t>
      </w:r>
      <w:r w:rsidR="007B0EE5" w:rsidRPr="00A67305">
        <w:rPr>
          <w:b/>
          <w:sz w:val="22"/>
        </w:rPr>
        <w:t>Pressure drop in a packed bed with sintered ore particles as applied to sinter coolers with a novel vertically arranged design for waste heat recovery</w:t>
      </w:r>
      <w:r w:rsidR="007B0EE5" w:rsidRPr="00A67305">
        <w:rPr>
          <w:b/>
          <w:i/>
          <w:sz w:val="22"/>
        </w:rPr>
        <w:t>,</w:t>
      </w:r>
      <w:r w:rsidR="00F94866" w:rsidRPr="00A67305">
        <w:rPr>
          <w:b/>
          <w:i/>
          <w:sz w:val="22"/>
        </w:rPr>
        <w:t xml:space="preserve"> </w:t>
      </w:r>
      <w:r w:rsidR="004F5BF8" w:rsidRPr="00A67305">
        <w:rPr>
          <w:sz w:val="22"/>
        </w:rPr>
        <w:t xml:space="preserve">by </w:t>
      </w:r>
      <w:r w:rsidR="007B0EE5" w:rsidRPr="00A67305">
        <w:rPr>
          <w:b/>
          <w:sz w:val="22"/>
        </w:rPr>
        <w:t>Tian</w:t>
      </w:r>
      <w:r w:rsidR="003E4587" w:rsidRPr="00A67305">
        <w:rPr>
          <w:b/>
          <w:sz w:val="22"/>
        </w:rPr>
        <w:t xml:space="preserve"> et al</w:t>
      </w:r>
      <w:r w:rsidRPr="00A67305">
        <w:rPr>
          <w:sz w:val="22"/>
        </w:rPr>
        <w:t xml:space="preserve">. </w:t>
      </w:r>
      <w:r w:rsidR="00EE4927">
        <w:rPr>
          <w:sz w:val="22"/>
        </w:rPr>
        <w:t xml:space="preserve">Because the abstract is missing in the particular copy of the paper that we are working from, we include the section 4.5 in the paper entitled </w:t>
      </w:r>
      <w:r w:rsidR="00EE4927" w:rsidRPr="00EE4927">
        <w:rPr>
          <w:b/>
          <w:sz w:val="22"/>
        </w:rPr>
        <w:t>Pressure drop correlation.</w:t>
      </w:r>
    </w:p>
    <w:p w14:paraId="220AEA5B" w14:textId="77777777" w:rsidR="00EF4C61" w:rsidRDefault="00EF4C61">
      <w:pPr>
        <w:rPr>
          <w:sz w:val="20"/>
          <w:szCs w:val="20"/>
        </w:rPr>
      </w:pPr>
    </w:p>
    <w:p w14:paraId="17CD637A" w14:textId="296F397C" w:rsidR="00EF4C61" w:rsidRDefault="00EE4927" w:rsidP="004B461D">
      <w:pPr>
        <w:pStyle w:val="Body"/>
        <w:jc w:val="center"/>
        <w:rPr>
          <w:b/>
          <w:szCs w:val="24"/>
        </w:rPr>
      </w:pPr>
      <w:r>
        <w:rPr>
          <w:b/>
          <w:szCs w:val="24"/>
        </w:rPr>
        <w:t>4.5 Pressure drop correlation</w:t>
      </w:r>
    </w:p>
    <w:p w14:paraId="0EBDFBBD" w14:textId="27A3657F" w:rsidR="00EE4927" w:rsidRPr="00EE4927" w:rsidRDefault="00EE4927" w:rsidP="00EE4927">
      <w:pPr>
        <w:pStyle w:val="Body"/>
        <w:ind w:firstLine="0"/>
        <w:jc w:val="left"/>
        <w:rPr>
          <w:szCs w:val="24"/>
        </w:rPr>
      </w:pPr>
      <w:r w:rsidRPr="00EE4927">
        <w:rPr>
          <w:szCs w:val="24"/>
        </w:rPr>
        <w:t>For the unsorted and sieved SOPs, a total number of 370 experimental data points for the modified friction factor were collected for the modified Re number range from 500 to 12,000, as presented elsewhere.</w:t>
      </w:r>
      <w:r w:rsidR="00964348">
        <w:rPr>
          <w:szCs w:val="24"/>
        </w:rPr>
        <w:t xml:space="preserve"> This range of modified Re number covers all the flow regimes from laminar to turbulent. In general, the data points collapse on a single curve regardless of the size range. Using the modified Ergun equation, Eq. (14), as the model equation, a correlation for the modified friction factor was obtained by curve fitting, which reads as follows; f</w:t>
      </w:r>
      <w:r w:rsidR="00964348" w:rsidRPr="00964348">
        <w:rPr>
          <w:szCs w:val="24"/>
          <w:vertAlign w:val="subscript"/>
        </w:rPr>
        <w:t>m</w:t>
      </w:r>
      <w:r w:rsidR="00964348">
        <w:rPr>
          <w:szCs w:val="24"/>
        </w:rPr>
        <w:t xml:space="preserve"> = 213 +8.8R</w:t>
      </w:r>
      <w:r w:rsidR="00964348" w:rsidRPr="00964348">
        <w:rPr>
          <w:szCs w:val="24"/>
          <w:vertAlign w:val="subscript"/>
        </w:rPr>
        <w:t>em</w:t>
      </w:r>
      <w:r w:rsidR="00964348" w:rsidRPr="00964348">
        <w:rPr>
          <w:szCs w:val="24"/>
          <w:vertAlign w:val="superscript"/>
        </w:rPr>
        <w:t>0.87</w:t>
      </w:r>
      <w:r w:rsidR="00964348">
        <w:rPr>
          <w:szCs w:val="24"/>
        </w:rPr>
        <w:t>, with R</w:t>
      </w:r>
      <w:r w:rsidR="00964348" w:rsidRPr="00964348">
        <w:rPr>
          <w:szCs w:val="24"/>
          <w:vertAlign w:val="superscript"/>
        </w:rPr>
        <w:t>2</w:t>
      </w:r>
      <w:r w:rsidR="00964348">
        <w:rPr>
          <w:szCs w:val="24"/>
        </w:rPr>
        <w:t xml:space="preserve"> =0.989. Almost all the data points lie in the </w:t>
      </w:r>
      <w:r w:rsidR="00964348">
        <w:rPr>
          <w:rFonts w:ascii="Cambria Math" w:hAnsi="Cambria Math"/>
          <w:szCs w:val="24"/>
        </w:rPr>
        <w:t>±</w:t>
      </w:r>
      <w:r w:rsidR="00964348">
        <w:rPr>
          <w:szCs w:val="24"/>
        </w:rPr>
        <w:t xml:space="preserve"> 10% range of this correlation. As shown elsewhere, it is interesting that the present correlation is in agreement with that proposed by Allen et al., (2013) for the pressure drop through rock beds, which is given by; f</w:t>
      </w:r>
      <w:r w:rsidR="00964348" w:rsidRPr="00964348">
        <w:rPr>
          <w:szCs w:val="24"/>
          <w:vertAlign w:val="subscript"/>
        </w:rPr>
        <w:t>m</w:t>
      </w:r>
      <w:r w:rsidR="00964348">
        <w:rPr>
          <w:szCs w:val="24"/>
        </w:rPr>
        <w:t xml:space="preserve"> = 200 +8R</w:t>
      </w:r>
      <w:r w:rsidR="00964348" w:rsidRPr="00964348">
        <w:rPr>
          <w:szCs w:val="24"/>
          <w:vertAlign w:val="subscript"/>
        </w:rPr>
        <w:t>em</w:t>
      </w:r>
      <w:r w:rsidR="00964348">
        <w:rPr>
          <w:szCs w:val="24"/>
          <w:vertAlign w:val="superscript"/>
        </w:rPr>
        <w:t>0.88</w:t>
      </w:r>
      <w:r w:rsidR="00964348">
        <w:rPr>
          <w:szCs w:val="24"/>
        </w:rPr>
        <w:t>,</w:t>
      </w:r>
    </w:p>
    <w:p w14:paraId="3FCB997A" w14:textId="77777777" w:rsidR="003044B6" w:rsidRDefault="003044B6" w:rsidP="00D437BD">
      <w:pPr>
        <w:ind w:firstLine="0"/>
        <w:rPr>
          <w:sz w:val="20"/>
          <w:szCs w:val="20"/>
        </w:rPr>
      </w:pP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15D8AE50" w14:textId="77777777" w:rsidR="00A67305" w:rsidRPr="00A67305" w:rsidRDefault="00A67305" w:rsidP="00A67305">
      <w:pPr>
        <w:ind w:firstLine="0"/>
        <w:rPr>
          <w:sz w:val="22"/>
        </w:rPr>
      </w:pPr>
      <w:r w:rsidRPr="00A67305">
        <w:rPr>
          <w:sz w:val="22"/>
        </w:rPr>
        <w:t>TWG has performed an extensive evaluation of the above referenced published article utilizing the QFFM.  We commence our evaluation of the paper with an in-depth analysis of the reported data.</w:t>
      </w:r>
    </w:p>
    <w:p w14:paraId="2A8A4729" w14:textId="77777777" w:rsidR="00A67305" w:rsidRDefault="00A67305" w:rsidP="00814BB6">
      <w:pPr>
        <w:pStyle w:val="Body"/>
        <w:jc w:val="center"/>
        <w:rPr>
          <w:b/>
          <w:szCs w:val="24"/>
        </w:rPr>
      </w:pPr>
    </w:p>
    <w:p w14:paraId="324492AE" w14:textId="3B465F43" w:rsidR="00966624" w:rsidRDefault="000848C3" w:rsidP="000848C3">
      <w:pPr>
        <w:rPr>
          <w:b/>
          <w:szCs w:val="24"/>
        </w:rPr>
      </w:pPr>
      <w:r w:rsidRPr="000848C3">
        <w:rPr>
          <w:b/>
          <w:szCs w:val="24"/>
        </w:rPr>
        <w:t>Fig. A</w:t>
      </w:r>
    </w:p>
    <w:p w14:paraId="7A65A2E5" w14:textId="77777777" w:rsidR="000848C3" w:rsidRPr="00933A92" w:rsidRDefault="000848C3" w:rsidP="000848C3">
      <w:pPr>
        <w:rPr>
          <w:b/>
          <w:szCs w:val="24"/>
        </w:rPr>
      </w:pPr>
    </w:p>
    <w:p w14:paraId="791073B8" w14:textId="79604266" w:rsidR="00AB6EF7" w:rsidRDefault="000848C3" w:rsidP="00E42D64">
      <w:pPr>
        <w:ind w:firstLine="0"/>
        <w:rPr>
          <w:sz w:val="20"/>
          <w:szCs w:val="20"/>
        </w:rPr>
      </w:pPr>
      <w:r>
        <w:rPr>
          <w:noProof/>
        </w:rPr>
        <w:drawing>
          <wp:inline distT="0" distB="0" distL="0" distR="0" wp14:anchorId="7CE03B50" wp14:editId="15EDA3C3">
            <wp:extent cx="6438900" cy="31146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E77399" w14:textId="77777777" w:rsidR="0001294D" w:rsidRDefault="0001294D" w:rsidP="000848C3">
      <w:pPr>
        <w:ind w:firstLine="0"/>
        <w:rPr>
          <w:sz w:val="20"/>
          <w:szCs w:val="20"/>
        </w:rPr>
      </w:pPr>
    </w:p>
    <w:p w14:paraId="47A3AB39" w14:textId="5465859A" w:rsidR="000848C3" w:rsidRPr="004B461D" w:rsidRDefault="000848C3" w:rsidP="000848C3">
      <w:pPr>
        <w:rPr>
          <w:sz w:val="22"/>
        </w:rPr>
      </w:pPr>
      <w:r w:rsidRPr="004B461D">
        <w:rPr>
          <w:sz w:val="22"/>
        </w:rPr>
        <w:t>In our Fig. A herein, we use the modified Ergun equation with constants of 213 and 8.8 for the viscous and kinetic constants, respectively, to create a replica of Fig. 9 in the paper using the raw underlying fluid flow conduit parameters reported in the paper for the glass beads and the SOPs. This corroborates the fact that we have correctly captured all the underlying parameters in the Ergun equation pertaining to the experiments with the SOPs, since our Fig1, is identical to Fig. 9 in the paper.</w:t>
      </w:r>
    </w:p>
    <w:p w14:paraId="44F102C8" w14:textId="77777777" w:rsidR="000848C3" w:rsidRDefault="000848C3" w:rsidP="000848C3">
      <w:pPr>
        <w:rPr>
          <w:sz w:val="20"/>
          <w:szCs w:val="20"/>
        </w:rPr>
      </w:pPr>
    </w:p>
    <w:p w14:paraId="6D049B41" w14:textId="01230C07" w:rsidR="000848C3" w:rsidRPr="000848C3" w:rsidRDefault="000848C3" w:rsidP="000848C3">
      <w:pPr>
        <w:rPr>
          <w:b/>
          <w:szCs w:val="24"/>
        </w:rPr>
      </w:pPr>
      <w:r w:rsidRPr="000848C3">
        <w:rPr>
          <w:b/>
          <w:szCs w:val="24"/>
        </w:rPr>
        <w:t>Fig. B</w:t>
      </w:r>
    </w:p>
    <w:p w14:paraId="673897C3" w14:textId="77777777" w:rsidR="000848C3" w:rsidRDefault="000848C3" w:rsidP="000848C3">
      <w:pPr>
        <w:rPr>
          <w:sz w:val="20"/>
          <w:szCs w:val="20"/>
        </w:rPr>
      </w:pPr>
    </w:p>
    <w:p w14:paraId="565A8A7D" w14:textId="64C4FC54" w:rsidR="00B308B8" w:rsidRDefault="000848C3" w:rsidP="004F5BF8">
      <w:pPr>
        <w:ind w:firstLine="0"/>
        <w:rPr>
          <w:sz w:val="20"/>
          <w:szCs w:val="20"/>
        </w:rPr>
      </w:pPr>
      <w:r>
        <w:rPr>
          <w:noProof/>
        </w:rPr>
        <w:drawing>
          <wp:inline distT="0" distB="0" distL="0" distR="0" wp14:anchorId="74111C1F" wp14:editId="02C4ED18">
            <wp:extent cx="6353175" cy="63722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CDE6F4" w14:textId="77777777" w:rsidR="004453EE" w:rsidRPr="00933A92" w:rsidRDefault="004453EE" w:rsidP="004453EE">
      <w:pPr>
        <w:ind w:firstLine="0"/>
        <w:rPr>
          <w:sz w:val="20"/>
          <w:szCs w:val="20"/>
        </w:rPr>
      </w:pPr>
    </w:p>
    <w:p w14:paraId="12B351C2" w14:textId="26ADEE36" w:rsidR="000848C3" w:rsidRPr="00A67305" w:rsidRDefault="000848C3" w:rsidP="000848C3">
      <w:pPr>
        <w:ind w:firstLine="0"/>
        <w:rPr>
          <w:sz w:val="22"/>
        </w:rPr>
      </w:pPr>
      <w:r w:rsidRPr="00A67305">
        <w:rPr>
          <w:sz w:val="22"/>
        </w:rPr>
        <w:lastRenderedPageBreak/>
        <w:t>In our Fig.B herein we plot the same data as in our Fig.A  for the SOPs except we use the dimensional parameters specified as in Fig. 7 in the paper, superficial velocity on the x axis and reduced pressure on the y axis. We can immediately see that our Fig.B does not correlate to Fig. 7 in the paper. Our calculated values for the reduced pressure are significantly greater than those of the authors.</w:t>
      </w:r>
    </w:p>
    <w:p w14:paraId="7593F10E" w14:textId="77777777" w:rsidR="00931C2C" w:rsidRDefault="00931C2C" w:rsidP="00931C2C">
      <w:pPr>
        <w:ind w:firstLine="0"/>
        <w:rPr>
          <w:b/>
          <w:noProof/>
        </w:rPr>
      </w:pPr>
    </w:p>
    <w:p w14:paraId="7DD56D81" w14:textId="7FD6E871" w:rsidR="00931C2C" w:rsidRPr="00931C2C" w:rsidRDefault="00931C2C">
      <w:pPr>
        <w:rPr>
          <w:b/>
          <w:noProof/>
        </w:rPr>
      </w:pPr>
      <w:r w:rsidRPr="00931C2C">
        <w:rPr>
          <w:b/>
          <w:noProof/>
        </w:rPr>
        <w:t>Fig. C</w:t>
      </w:r>
    </w:p>
    <w:p w14:paraId="5CD819D6" w14:textId="77777777" w:rsidR="00F536B3" w:rsidRDefault="00F536B3" w:rsidP="00931C2C">
      <w:pPr>
        <w:ind w:firstLine="0"/>
        <w:rPr>
          <w:noProof/>
        </w:rPr>
      </w:pPr>
    </w:p>
    <w:p w14:paraId="6964219F" w14:textId="0D04FB14" w:rsidR="00F536B3" w:rsidRDefault="00931C2C">
      <w:pPr>
        <w:rPr>
          <w:noProof/>
        </w:rPr>
      </w:pPr>
      <w:r>
        <w:rPr>
          <w:noProof/>
        </w:rPr>
        <w:drawing>
          <wp:inline distT="0" distB="0" distL="0" distR="0" wp14:anchorId="1320E74A" wp14:editId="402E7886">
            <wp:extent cx="6186502" cy="27432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03472" cy="2750725"/>
                    </a:xfrm>
                    <a:prstGeom prst="rect">
                      <a:avLst/>
                    </a:prstGeom>
                  </pic:spPr>
                </pic:pic>
              </a:graphicData>
            </a:graphic>
          </wp:inline>
        </w:drawing>
      </w:r>
    </w:p>
    <w:p w14:paraId="416ACCC5" w14:textId="77777777" w:rsidR="00F536B3" w:rsidRDefault="00F536B3">
      <w:pPr>
        <w:rPr>
          <w:noProof/>
        </w:rPr>
      </w:pPr>
    </w:p>
    <w:p w14:paraId="760FCC8D" w14:textId="77777777" w:rsidR="00931C2C" w:rsidRDefault="00931C2C">
      <w:pPr>
        <w:rPr>
          <w:noProof/>
        </w:rPr>
      </w:pPr>
    </w:p>
    <w:p w14:paraId="12E8F8CC" w14:textId="77777777" w:rsidR="00BD3031" w:rsidRPr="00A67305" w:rsidRDefault="00BD3031" w:rsidP="00BD3031">
      <w:pPr>
        <w:ind w:firstLine="0"/>
        <w:rPr>
          <w:sz w:val="22"/>
        </w:rPr>
      </w:pPr>
      <w:r w:rsidRPr="00A67305">
        <w:rPr>
          <w:sz w:val="22"/>
        </w:rPr>
        <w:t>In our Fig. C , we show a plot of the same data as in our Fig. A for the spherical glass spheres except that the axes of the plot are the same as those of Fig. 5 in the paper. It is clear that our plots in figures B and C do not coincide with the data displayed in figures 6 and 7 in the author’s paper. This demonstrates that there is some discrepancy between the authors measured data and their calculations of that data in the form of the modified Ergun friction factor.</w:t>
      </w:r>
    </w:p>
    <w:p w14:paraId="5727255F" w14:textId="77777777" w:rsidR="00931C2C" w:rsidRDefault="00931C2C">
      <w:pPr>
        <w:rPr>
          <w:noProof/>
        </w:rPr>
      </w:pPr>
    </w:p>
    <w:p w14:paraId="13D199C9" w14:textId="77777777" w:rsidR="00931C2C" w:rsidRDefault="00931C2C">
      <w:pPr>
        <w:rPr>
          <w:noProof/>
        </w:rPr>
      </w:pPr>
    </w:p>
    <w:p w14:paraId="6B05798D" w14:textId="77777777" w:rsidR="00931C2C" w:rsidRDefault="00931C2C">
      <w:pPr>
        <w:rPr>
          <w:noProof/>
        </w:rPr>
      </w:pPr>
    </w:p>
    <w:p w14:paraId="4C1505A4" w14:textId="77777777" w:rsidR="00931C2C" w:rsidRDefault="00931C2C">
      <w:pPr>
        <w:rPr>
          <w:noProof/>
        </w:rPr>
      </w:pPr>
    </w:p>
    <w:p w14:paraId="5D864250" w14:textId="77777777" w:rsidR="00931C2C" w:rsidRDefault="00931C2C">
      <w:pPr>
        <w:rPr>
          <w:noProof/>
        </w:rPr>
      </w:pPr>
    </w:p>
    <w:p w14:paraId="02AAD9D2" w14:textId="77777777" w:rsidR="00931C2C" w:rsidRDefault="00931C2C">
      <w:pPr>
        <w:rPr>
          <w:noProof/>
        </w:rPr>
      </w:pPr>
    </w:p>
    <w:p w14:paraId="6F731033" w14:textId="77777777" w:rsidR="00931C2C" w:rsidRDefault="00931C2C">
      <w:pPr>
        <w:rPr>
          <w:noProof/>
        </w:rPr>
      </w:pPr>
    </w:p>
    <w:p w14:paraId="2C41563D" w14:textId="77777777" w:rsidR="00931C2C" w:rsidRDefault="00931C2C">
      <w:pPr>
        <w:rPr>
          <w:noProof/>
        </w:rPr>
      </w:pPr>
    </w:p>
    <w:p w14:paraId="6196272B" w14:textId="77777777" w:rsidR="00931C2C" w:rsidRDefault="00931C2C">
      <w:pPr>
        <w:rPr>
          <w:noProof/>
        </w:rPr>
      </w:pPr>
    </w:p>
    <w:p w14:paraId="586981A0" w14:textId="77777777" w:rsidR="00931C2C" w:rsidRDefault="00931C2C">
      <w:pPr>
        <w:rPr>
          <w:noProof/>
        </w:rPr>
      </w:pPr>
    </w:p>
    <w:p w14:paraId="629EAB45" w14:textId="77777777" w:rsidR="00931C2C" w:rsidRDefault="00931C2C">
      <w:pPr>
        <w:rPr>
          <w:noProof/>
        </w:rPr>
      </w:pPr>
    </w:p>
    <w:p w14:paraId="7C1D4F3A" w14:textId="77777777" w:rsidR="00931C2C" w:rsidRDefault="00931C2C">
      <w:pPr>
        <w:rPr>
          <w:noProof/>
        </w:rPr>
      </w:pPr>
    </w:p>
    <w:p w14:paraId="0B756A1F" w14:textId="77777777" w:rsidR="00931C2C" w:rsidRDefault="00931C2C">
      <w:pPr>
        <w:rPr>
          <w:noProof/>
        </w:rPr>
      </w:pPr>
    </w:p>
    <w:p w14:paraId="3274D917" w14:textId="77777777" w:rsidR="00931C2C" w:rsidRDefault="00931C2C">
      <w:pPr>
        <w:rPr>
          <w:noProof/>
        </w:rPr>
      </w:pPr>
    </w:p>
    <w:p w14:paraId="47B9192D" w14:textId="77777777" w:rsidR="00931C2C" w:rsidRDefault="00931C2C">
      <w:pPr>
        <w:rPr>
          <w:noProof/>
        </w:rPr>
      </w:pPr>
    </w:p>
    <w:p w14:paraId="7F4AA4EA" w14:textId="77777777" w:rsidR="00BD3031" w:rsidRDefault="00BD3031" w:rsidP="00BA5EEA">
      <w:pPr>
        <w:ind w:firstLine="0"/>
        <w:rPr>
          <w:noProof/>
        </w:rPr>
      </w:pPr>
    </w:p>
    <w:p w14:paraId="2767BD12" w14:textId="2E75BE3C" w:rsidR="00F536B3" w:rsidRPr="00931C2C" w:rsidRDefault="00931C2C">
      <w:pPr>
        <w:rPr>
          <w:b/>
          <w:noProof/>
        </w:rPr>
      </w:pPr>
      <w:r w:rsidRPr="00931C2C">
        <w:rPr>
          <w:b/>
          <w:noProof/>
        </w:rPr>
        <w:lastRenderedPageBreak/>
        <w:t>Fig. D</w:t>
      </w:r>
    </w:p>
    <w:p w14:paraId="51CD2CB0" w14:textId="77777777" w:rsidR="00F536B3" w:rsidRDefault="00F536B3">
      <w:pPr>
        <w:rPr>
          <w:noProof/>
        </w:rPr>
      </w:pPr>
    </w:p>
    <w:p w14:paraId="47382AE9" w14:textId="5718EA1C" w:rsidR="00F536B3" w:rsidRDefault="00931C2C">
      <w:pPr>
        <w:rPr>
          <w:noProof/>
        </w:rPr>
      </w:pPr>
      <w:r>
        <w:rPr>
          <w:noProof/>
        </w:rPr>
        <w:drawing>
          <wp:inline distT="0" distB="0" distL="0" distR="0" wp14:anchorId="71DA2AEE" wp14:editId="36599229">
            <wp:extent cx="6305550" cy="49932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07252" cy="4994589"/>
                    </a:xfrm>
                    <a:prstGeom prst="rect">
                      <a:avLst/>
                    </a:prstGeom>
                  </pic:spPr>
                </pic:pic>
              </a:graphicData>
            </a:graphic>
          </wp:inline>
        </w:drawing>
      </w:r>
    </w:p>
    <w:p w14:paraId="50D317B7" w14:textId="77777777" w:rsidR="00F536B3" w:rsidRDefault="00F536B3">
      <w:pPr>
        <w:rPr>
          <w:noProof/>
        </w:rPr>
      </w:pPr>
    </w:p>
    <w:p w14:paraId="401B8670" w14:textId="77777777" w:rsidR="006436D8" w:rsidRDefault="006436D8" w:rsidP="009F702A">
      <w:pPr>
        <w:rPr>
          <w:sz w:val="20"/>
          <w:szCs w:val="20"/>
        </w:rPr>
      </w:pPr>
    </w:p>
    <w:p w14:paraId="405BA26A" w14:textId="05779CB1" w:rsidR="00ED5268" w:rsidRPr="00A67305" w:rsidRDefault="00931C2C" w:rsidP="00260A48">
      <w:pPr>
        <w:rPr>
          <w:sz w:val="22"/>
        </w:rPr>
      </w:pPr>
      <w:r w:rsidRPr="00A67305">
        <w:rPr>
          <w:sz w:val="22"/>
        </w:rPr>
        <w:t>In Fig. D</w:t>
      </w:r>
      <w:r w:rsidR="00ED5268" w:rsidRPr="00A67305">
        <w:rPr>
          <w:sz w:val="22"/>
        </w:rPr>
        <w:t xml:space="preserve"> herein, we have provided our validation of the paper’s corrected data by a comparison of the data to Quinn’s La</w:t>
      </w:r>
      <w:r w:rsidRPr="00A67305">
        <w:rPr>
          <w:sz w:val="22"/>
        </w:rPr>
        <w:t>w</w:t>
      </w:r>
      <w:r w:rsidR="00ED5268" w:rsidRPr="00A67305">
        <w:rPr>
          <w:sz w:val="22"/>
        </w:rPr>
        <w:t>. This normalized relationship is presented herein in the form of a plot of P</w:t>
      </w:r>
      <w:r w:rsidR="00ED5268" w:rsidRPr="00A67305">
        <w:rPr>
          <w:sz w:val="22"/>
          <w:vertAlign w:val="subscript"/>
        </w:rPr>
        <w:t>Q</w:t>
      </w:r>
      <w:r w:rsidR="00ED5268" w:rsidRPr="00A67305">
        <w:rPr>
          <w:sz w:val="22"/>
        </w:rPr>
        <w:t xml:space="preserve"> versus Q</w:t>
      </w:r>
      <w:r w:rsidR="00ED5268" w:rsidRPr="00A67305">
        <w:rPr>
          <w:sz w:val="22"/>
          <w:vertAlign w:val="subscript"/>
        </w:rPr>
        <w:t xml:space="preserve">C, </w:t>
      </w:r>
      <w:r w:rsidR="00ED5268" w:rsidRPr="00A67305">
        <w:rPr>
          <w:sz w:val="22"/>
        </w:rPr>
        <w:t>which</w:t>
      </w:r>
      <w:r w:rsidR="00ED5268" w:rsidRPr="00A67305">
        <w:rPr>
          <w:sz w:val="22"/>
          <w:vertAlign w:val="subscript"/>
        </w:rPr>
        <w:t xml:space="preserve"> </w:t>
      </w:r>
      <w:r w:rsidR="00ED5268" w:rsidRPr="00A67305">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00ED5268" w:rsidRPr="00A67305">
        <w:rPr>
          <w:i/>
          <w:sz w:val="22"/>
        </w:rPr>
        <w:t>linear</w:t>
      </w:r>
      <w:r w:rsidR="00274038" w:rsidRPr="00A67305">
        <w:rPr>
          <w:sz w:val="22"/>
        </w:rPr>
        <w:t>. However,</w:t>
      </w:r>
      <w:r w:rsidR="00ED5268" w:rsidRPr="00A67305">
        <w:rPr>
          <w:sz w:val="22"/>
        </w:rPr>
        <w:t xml:space="preserve"> we chose to present it as a </w:t>
      </w:r>
      <w:r w:rsidR="00ED5268" w:rsidRPr="00A67305">
        <w:rPr>
          <w:i/>
          <w:sz w:val="22"/>
        </w:rPr>
        <w:t>log-log plot</w:t>
      </w:r>
      <w:r w:rsidR="00ED5268" w:rsidRPr="00A67305">
        <w:rPr>
          <w:sz w:val="22"/>
        </w:rPr>
        <w:t xml:space="preserve"> herein to provide emphasis at both extremes of the fluid flow regime. This plot is based upon both our own experimental data and </w:t>
      </w:r>
      <w:r w:rsidR="00ED5268" w:rsidRPr="00A67305">
        <w:rPr>
          <w:i/>
          <w:sz w:val="22"/>
        </w:rPr>
        <w:t>independent accepted classical reference data</w:t>
      </w:r>
      <w:r w:rsidR="00ED5268" w:rsidRPr="00A67305">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00ED5268" w:rsidRPr="00A67305">
        <w:rPr>
          <w:sz w:val="22"/>
          <w:vertAlign w:val="subscript"/>
        </w:rPr>
        <w:t>Q</w:t>
      </w:r>
      <w:r w:rsidR="00ED5268" w:rsidRPr="00A67305">
        <w:rPr>
          <w:sz w:val="22"/>
        </w:rPr>
        <w:t xml:space="preserve"> versus Q</w:t>
      </w:r>
      <w:r w:rsidR="00ED5268" w:rsidRPr="00A67305">
        <w:rPr>
          <w:sz w:val="22"/>
          <w:vertAlign w:val="subscript"/>
        </w:rPr>
        <w:t xml:space="preserve">C , </w:t>
      </w:r>
      <w:r w:rsidR="00ED5268" w:rsidRPr="00A67305">
        <w:rPr>
          <w:sz w:val="22"/>
        </w:rPr>
        <w:t>lines up perfectly with Quinn’s Law</w:t>
      </w:r>
    </w:p>
    <w:p w14:paraId="3D55BB87" w14:textId="77777777" w:rsidR="00630FCC" w:rsidRPr="00A67305" w:rsidRDefault="00630FCC" w:rsidP="00C621CC">
      <w:pPr>
        <w:ind w:firstLine="0"/>
        <w:rPr>
          <w:sz w:val="22"/>
        </w:rPr>
      </w:pPr>
    </w:p>
    <w:p w14:paraId="2E295E5B" w14:textId="3196D147" w:rsidR="00B40BD4" w:rsidRPr="00A67305" w:rsidRDefault="00630FCC" w:rsidP="005C5A4B">
      <w:pPr>
        <w:ind w:firstLine="0"/>
        <w:rPr>
          <w:sz w:val="22"/>
        </w:rPr>
      </w:pPr>
      <w:r w:rsidRPr="00A67305">
        <w:rPr>
          <w:sz w:val="22"/>
        </w:rPr>
        <w:t xml:space="preserve">[Note: we do not herein provide the back-up for the validation of the </w:t>
      </w:r>
      <w:r w:rsidR="00352A4D" w:rsidRPr="00A67305">
        <w:rPr>
          <w:sz w:val="22"/>
        </w:rPr>
        <w:t xml:space="preserve">plot of Quinn’s Law depicted in our </w:t>
      </w:r>
      <w:r w:rsidR="00260A48" w:rsidRPr="00A67305">
        <w:rPr>
          <w:sz w:val="22"/>
        </w:rPr>
        <w:t>Fig. B. For a description of the</w:t>
      </w:r>
      <w:r w:rsidR="00352A4D" w:rsidRPr="00A67305">
        <w:rPr>
          <w:sz w:val="22"/>
        </w:rPr>
        <w:t xml:space="preserve"> sources, both personal to TWG and from independent accepted </w:t>
      </w:r>
      <w:r w:rsidR="00352A4D" w:rsidRPr="00A67305">
        <w:rPr>
          <w:sz w:val="22"/>
        </w:rPr>
        <w:lastRenderedPageBreak/>
        <w:t xml:space="preserve">classical references, </w:t>
      </w:r>
      <w:r w:rsidR="00260A48" w:rsidRPr="00A67305">
        <w:rPr>
          <w:sz w:val="22"/>
        </w:rPr>
        <w:t xml:space="preserve">on the basis of which the Quinn’s Law plot was validated, </w:t>
      </w:r>
      <w:r w:rsidR="00352A4D" w:rsidRPr="00A67305">
        <w:rPr>
          <w:sz w:val="22"/>
        </w:rPr>
        <w:t xml:space="preserve">see </w:t>
      </w:r>
      <w:r w:rsidR="00274038" w:rsidRPr="00A67305">
        <w:rPr>
          <w:sz w:val="22"/>
        </w:rPr>
        <w:t>the general introduction to this</w:t>
      </w:r>
      <w:r w:rsidR="00352A4D" w:rsidRPr="00A67305">
        <w:rPr>
          <w:sz w:val="22"/>
        </w:rPr>
        <w:t xml:space="preserve"> Universal Published Paper Review</w:t>
      </w:r>
      <w:r w:rsidR="00274038" w:rsidRPr="00A67305">
        <w:rPr>
          <w:sz w:val="22"/>
        </w:rPr>
        <w:t xml:space="preserve"> tab</w:t>
      </w:r>
      <w:r w:rsidR="006436D8" w:rsidRPr="00A67305">
        <w:rPr>
          <w:sz w:val="22"/>
        </w:rPr>
        <w:t>.</w:t>
      </w:r>
    </w:p>
    <w:p w14:paraId="4689CEAE" w14:textId="77777777" w:rsidR="00A42F85" w:rsidRPr="00A67305" w:rsidRDefault="00A42F85" w:rsidP="005C5A4B">
      <w:pPr>
        <w:ind w:firstLine="0"/>
        <w:rPr>
          <w:sz w:val="22"/>
        </w:rPr>
      </w:pPr>
    </w:p>
    <w:p w14:paraId="04158FA5" w14:textId="77777777" w:rsidR="005C05D4" w:rsidRPr="004B461D" w:rsidRDefault="003D0C73" w:rsidP="003D0C73">
      <w:pPr>
        <w:ind w:firstLine="0"/>
        <w:rPr>
          <w:b/>
          <w:szCs w:val="24"/>
        </w:rPr>
      </w:pPr>
      <w:r w:rsidRPr="004B461D">
        <w:rPr>
          <w:szCs w:val="24"/>
        </w:rPr>
        <w:t xml:space="preserve">                                                                           </w:t>
      </w:r>
      <w:r w:rsidR="00641B67" w:rsidRPr="004B461D">
        <w:rPr>
          <w:b/>
          <w:szCs w:val="24"/>
        </w:rPr>
        <w:t>Conclusion.</w:t>
      </w:r>
    </w:p>
    <w:p w14:paraId="4A346477" w14:textId="1817F9CA" w:rsidR="005C05D4" w:rsidRPr="004B461D" w:rsidRDefault="00B1373A" w:rsidP="00BE1E85">
      <w:pPr>
        <w:ind w:firstLine="720"/>
        <w:rPr>
          <w:i/>
          <w:sz w:val="22"/>
        </w:rPr>
      </w:pPr>
      <w:r w:rsidRPr="004B461D">
        <w:rPr>
          <w:sz w:val="22"/>
        </w:rPr>
        <w:t>We conclude that the results in this paper</w:t>
      </w:r>
      <w:r w:rsidR="00727ED4" w:rsidRPr="004B461D">
        <w:rPr>
          <w:sz w:val="22"/>
        </w:rPr>
        <w:t xml:space="preserve"> suffer </w:t>
      </w:r>
      <w:r w:rsidR="004E0F26" w:rsidRPr="004B461D">
        <w:rPr>
          <w:sz w:val="22"/>
        </w:rPr>
        <w:t>from deficiencies</w:t>
      </w:r>
      <w:r w:rsidR="00727ED4" w:rsidRPr="004B461D">
        <w:rPr>
          <w:sz w:val="22"/>
        </w:rPr>
        <w:t xml:space="preserve"> in</w:t>
      </w:r>
      <w:r w:rsidRPr="004B461D">
        <w:rPr>
          <w:sz w:val="22"/>
        </w:rPr>
        <w:t xml:space="preserve"> the experimental protocols used in the experiments. As a result, there is a mismatch between the measured variables and the measured pressure drop. This mismatch is only </w:t>
      </w:r>
      <w:r w:rsidRPr="004B461D">
        <w:rPr>
          <w:i/>
          <w:sz w:val="22"/>
        </w:rPr>
        <w:t>apparent</w:t>
      </w:r>
      <w:r w:rsidR="000828DA" w:rsidRPr="004B461D">
        <w:rPr>
          <w:i/>
          <w:sz w:val="22"/>
        </w:rPr>
        <w:t xml:space="preserve"> and quantifiable</w:t>
      </w:r>
      <w:r w:rsidRPr="004B461D">
        <w:rPr>
          <w:sz w:val="22"/>
        </w:rPr>
        <w:t xml:space="preserve"> in </w:t>
      </w:r>
      <w:r w:rsidR="000828DA" w:rsidRPr="004B461D">
        <w:rPr>
          <w:sz w:val="22"/>
        </w:rPr>
        <w:t>the context of the</w:t>
      </w:r>
      <w:r w:rsidRPr="004B461D">
        <w:rPr>
          <w:sz w:val="22"/>
        </w:rPr>
        <w:t xml:space="preserve"> QFFM and</w:t>
      </w:r>
      <w:r w:rsidR="000828DA" w:rsidRPr="004B461D">
        <w:rPr>
          <w:sz w:val="22"/>
        </w:rPr>
        <w:t>, therefore,</w:t>
      </w:r>
      <w:r w:rsidRPr="004B461D">
        <w:rPr>
          <w:sz w:val="22"/>
        </w:rPr>
        <w:t xml:space="preserve"> can only be corrected using this model. </w:t>
      </w:r>
      <w:r w:rsidR="001007F0" w:rsidRPr="004B461D">
        <w:rPr>
          <w:sz w:val="22"/>
        </w:rPr>
        <w:t xml:space="preserve">Accordingly, since the authors did not have access to Quinn’s Law when they wrote the paper, they </w:t>
      </w:r>
      <w:r w:rsidR="005019D3" w:rsidRPr="004B461D">
        <w:rPr>
          <w:i/>
          <w:sz w:val="22"/>
        </w:rPr>
        <w:t xml:space="preserve">could not have </w:t>
      </w:r>
      <w:r w:rsidR="005019D3" w:rsidRPr="004B461D">
        <w:rPr>
          <w:sz w:val="22"/>
        </w:rPr>
        <w:t>corrected</w:t>
      </w:r>
      <w:r w:rsidR="001007F0" w:rsidRPr="004B461D">
        <w:rPr>
          <w:sz w:val="22"/>
        </w:rPr>
        <w:t xml:space="preserve"> the data before</w:t>
      </w:r>
      <w:r w:rsidR="00727ED4" w:rsidRPr="004B461D">
        <w:rPr>
          <w:sz w:val="22"/>
        </w:rPr>
        <w:t xml:space="preserve"> attempting to rationalize it </w:t>
      </w:r>
      <w:r w:rsidR="004E0F26" w:rsidRPr="004B461D">
        <w:rPr>
          <w:sz w:val="22"/>
        </w:rPr>
        <w:t>by applying</w:t>
      </w:r>
      <w:r w:rsidR="00931C2C" w:rsidRPr="004B461D">
        <w:rPr>
          <w:sz w:val="22"/>
        </w:rPr>
        <w:t xml:space="preserve"> the model of Ergun</w:t>
      </w:r>
      <w:r w:rsidR="001007F0" w:rsidRPr="004B461D">
        <w:rPr>
          <w:sz w:val="22"/>
        </w:rPr>
        <w:t xml:space="preserve">. </w:t>
      </w:r>
      <w:r w:rsidR="00E05F1B" w:rsidRPr="004B461D">
        <w:rPr>
          <w:sz w:val="22"/>
        </w:rPr>
        <w:t>This</w:t>
      </w:r>
      <w:r w:rsidR="003021F0" w:rsidRPr="004B461D">
        <w:rPr>
          <w:sz w:val="22"/>
        </w:rPr>
        <w:t xml:space="preserve"> inherent</w:t>
      </w:r>
      <w:r w:rsidR="00E05F1B" w:rsidRPr="004B461D">
        <w:rPr>
          <w:sz w:val="22"/>
        </w:rPr>
        <w:t xml:space="preserve"> tendency to </w:t>
      </w:r>
      <w:r w:rsidR="00E05F1B" w:rsidRPr="004B461D">
        <w:rPr>
          <w:i/>
          <w:sz w:val="22"/>
        </w:rPr>
        <w:t>modify</w:t>
      </w:r>
      <w:r w:rsidR="00E05F1B" w:rsidRPr="004B461D">
        <w:rPr>
          <w:sz w:val="22"/>
        </w:rPr>
        <w:t xml:space="preserve"> existing equations</w:t>
      </w:r>
      <w:r w:rsidR="00854C31" w:rsidRPr="004B461D">
        <w:rPr>
          <w:sz w:val="22"/>
        </w:rPr>
        <w:t xml:space="preserve"> to correlate </w:t>
      </w:r>
      <w:r w:rsidR="00854C31" w:rsidRPr="004B461D">
        <w:rPr>
          <w:i/>
          <w:sz w:val="22"/>
        </w:rPr>
        <w:t>unsubstantiated</w:t>
      </w:r>
      <w:r w:rsidR="00854C31" w:rsidRPr="004B461D">
        <w:rPr>
          <w:sz w:val="22"/>
        </w:rPr>
        <w:t xml:space="preserve"> empirical measurements</w:t>
      </w:r>
      <w:r w:rsidR="00E05F1B" w:rsidRPr="004B461D">
        <w:rPr>
          <w:sz w:val="22"/>
        </w:rPr>
        <w:t xml:space="preserve"> has long since contributed to the confusion that exists in this field of study  and has</w:t>
      </w:r>
      <w:r w:rsidR="003021F0" w:rsidRPr="004B461D">
        <w:rPr>
          <w:sz w:val="22"/>
        </w:rPr>
        <w:t xml:space="preserve"> had</w:t>
      </w:r>
      <w:r w:rsidR="00E05F1B" w:rsidRPr="004B461D">
        <w:rPr>
          <w:sz w:val="22"/>
        </w:rPr>
        <w:t xml:space="preserve"> a tendency to create the </w:t>
      </w:r>
      <w:r w:rsidR="00E05F1B" w:rsidRPr="004B461D">
        <w:rPr>
          <w:i/>
          <w:sz w:val="22"/>
        </w:rPr>
        <w:t>false illusion</w:t>
      </w:r>
      <w:r w:rsidR="003021F0" w:rsidRPr="004B461D">
        <w:rPr>
          <w:sz w:val="22"/>
        </w:rPr>
        <w:t xml:space="preserve"> that these so-called conventional equations are of some </w:t>
      </w:r>
      <w:r w:rsidR="003021F0" w:rsidRPr="004B461D">
        <w:rPr>
          <w:i/>
          <w:sz w:val="22"/>
        </w:rPr>
        <w:t xml:space="preserve">value </w:t>
      </w:r>
      <w:r w:rsidR="003021F0" w:rsidRPr="004B461D">
        <w:rPr>
          <w:sz w:val="22"/>
        </w:rPr>
        <w:t>when</w:t>
      </w:r>
      <w:r w:rsidR="009C1C7E" w:rsidRPr="004B461D">
        <w:rPr>
          <w:sz w:val="22"/>
        </w:rPr>
        <w:t>,</w:t>
      </w:r>
      <w:r w:rsidR="003021F0" w:rsidRPr="004B461D">
        <w:rPr>
          <w:sz w:val="22"/>
        </w:rPr>
        <w:t xml:space="preserve"> in reality</w:t>
      </w:r>
      <w:r w:rsidR="009C1C7E" w:rsidRPr="004B461D">
        <w:rPr>
          <w:sz w:val="22"/>
        </w:rPr>
        <w:t>,</w:t>
      </w:r>
      <w:r w:rsidR="003021F0" w:rsidRPr="004B461D">
        <w:rPr>
          <w:sz w:val="22"/>
        </w:rPr>
        <w:t xml:space="preserve"> they are nothing more than </w:t>
      </w:r>
      <w:r w:rsidR="003021F0" w:rsidRPr="004B461D">
        <w:rPr>
          <w:i/>
          <w:sz w:val="22"/>
        </w:rPr>
        <w:t xml:space="preserve">invalid </w:t>
      </w:r>
      <w:r w:rsidR="003021F0" w:rsidRPr="004B461D">
        <w:rPr>
          <w:sz w:val="22"/>
        </w:rPr>
        <w:t>relationships.</w:t>
      </w:r>
    </w:p>
    <w:p w14:paraId="56FEF38F" w14:textId="77777777" w:rsidR="00AC301C" w:rsidRPr="004B461D" w:rsidRDefault="00AC301C" w:rsidP="005C5A4B">
      <w:pPr>
        <w:ind w:firstLine="0"/>
        <w:rPr>
          <w:b/>
          <w:sz w:val="22"/>
        </w:rPr>
      </w:pPr>
    </w:p>
    <w:p w14:paraId="0DD295FC" w14:textId="4832EFE4" w:rsidR="001D5288" w:rsidRPr="004B461D" w:rsidRDefault="00727ED4" w:rsidP="00EB2390">
      <w:pPr>
        <w:ind w:firstLine="0"/>
        <w:rPr>
          <w:sz w:val="22"/>
        </w:rPr>
      </w:pPr>
      <w:r w:rsidRPr="004B461D">
        <w:rPr>
          <w:sz w:val="22"/>
        </w:rPr>
        <w:t>Moreover, e</w:t>
      </w:r>
      <w:r w:rsidR="003865F8" w:rsidRPr="004B461D">
        <w:rPr>
          <w:sz w:val="22"/>
        </w:rPr>
        <w:t>ven if the authors applied the classical</w:t>
      </w:r>
      <w:r w:rsidR="00FF102F" w:rsidRPr="004B461D">
        <w:rPr>
          <w:sz w:val="22"/>
          <w:u w:val="single"/>
        </w:rPr>
        <w:t xml:space="preserve"> unmodified</w:t>
      </w:r>
      <w:r w:rsidR="003865F8" w:rsidRPr="004B461D">
        <w:rPr>
          <w:sz w:val="22"/>
        </w:rPr>
        <w:t xml:space="preserve"> equations of Ergun or Forchheimer, f</w:t>
      </w:r>
      <w:r w:rsidR="00C309ED" w:rsidRPr="004B461D">
        <w:rPr>
          <w:sz w:val="22"/>
        </w:rPr>
        <w:t>or instance, or their own newly-</w:t>
      </w:r>
      <w:r w:rsidR="003865F8" w:rsidRPr="004B461D">
        <w:rPr>
          <w:sz w:val="22"/>
        </w:rPr>
        <w:t>minted</w:t>
      </w:r>
      <w:r w:rsidR="00FF102F" w:rsidRPr="004B461D">
        <w:rPr>
          <w:sz w:val="22"/>
          <w:u w:val="single"/>
        </w:rPr>
        <w:t xml:space="preserve"> </w:t>
      </w:r>
      <w:r w:rsidR="00C309ED" w:rsidRPr="004B461D">
        <w:rPr>
          <w:sz w:val="22"/>
          <w:u w:val="single"/>
        </w:rPr>
        <w:t>modified</w:t>
      </w:r>
      <w:r w:rsidR="00931C2C" w:rsidRPr="004B461D">
        <w:rPr>
          <w:sz w:val="22"/>
        </w:rPr>
        <w:t xml:space="preserve"> Ergun</w:t>
      </w:r>
      <w:r w:rsidR="00C309ED" w:rsidRPr="004B461D">
        <w:rPr>
          <w:sz w:val="22"/>
        </w:rPr>
        <w:t xml:space="preserve"> </w:t>
      </w:r>
      <w:r w:rsidR="003865F8" w:rsidRPr="004B461D">
        <w:rPr>
          <w:sz w:val="22"/>
        </w:rPr>
        <w:t xml:space="preserve">equation, they could not </w:t>
      </w:r>
      <w:r w:rsidR="002B40D8" w:rsidRPr="004B461D">
        <w:rPr>
          <w:sz w:val="22"/>
        </w:rPr>
        <w:t xml:space="preserve">have </w:t>
      </w:r>
      <w:r w:rsidR="003865F8" w:rsidRPr="004B461D">
        <w:rPr>
          <w:sz w:val="22"/>
        </w:rPr>
        <w:t>generate</w:t>
      </w:r>
      <w:r w:rsidR="002B40D8" w:rsidRPr="004B461D">
        <w:rPr>
          <w:sz w:val="22"/>
        </w:rPr>
        <w:t>d</w:t>
      </w:r>
      <w:r w:rsidR="006D3A03" w:rsidRPr="004B461D">
        <w:rPr>
          <w:sz w:val="22"/>
        </w:rPr>
        <w:t xml:space="preserve"> </w:t>
      </w:r>
      <w:r w:rsidR="006D3A03" w:rsidRPr="004B461D">
        <w:rPr>
          <w:i/>
          <w:sz w:val="22"/>
        </w:rPr>
        <w:t>the</w:t>
      </w:r>
      <w:r w:rsidR="003865F8" w:rsidRPr="004B461D">
        <w:rPr>
          <w:i/>
          <w:sz w:val="22"/>
        </w:rPr>
        <w:t xml:space="preserve"> </w:t>
      </w:r>
      <w:r w:rsidR="003865F8" w:rsidRPr="004B461D">
        <w:rPr>
          <w:sz w:val="22"/>
        </w:rPr>
        <w:t>match</w:t>
      </w:r>
      <w:r w:rsidR="006D3A03" w:rsidRPr="004B461D">
        <w:rPr>
          <w:sz w:val="22"/>
        </w:rPr>
        <w:t xml:space="preserve"> inherent in the Laws of Nature</w:t>
      </w:r>
      <w:r w:rsidR="003865F8" w:rsidRPr="004B461D">
        <w:rPr>
          <w:sz w:val="22"/>
        </w:rPr>
        <w:t xml:space="preserve"> between the calculated pressure drops of their chosen</w:t>
      </w:r>
      <w:r w:rsidR="006D3A03" w:rsidRPr="004B461D">
        <w:rPr>
          <w:sz w:val="22"/>
        </w:rPr>
        <w:t xml:space="preserve"> </w:t>
      </w:r>
      <w:r w:rsidR="003865F8" w:rsidRPr="004B461D">
        <w:rPr>
          <w:sz w:val="22"/>
        </w:rPr>
        <w:t>equation and the</w:t>
      </w:r>
      <w:r w:rsidR="00C309ED" w:rsidRPr="004B461D">
        <w:rPr>
          <w:sz w:val="22"/>
        </w:rPr>
        <w:t>ir own</w:t>
      </w:r>
      <w:r w:rsidR="003865F8" w:rsidRPr="004B461D">
        <w:rPr>
          <w:sz w:val="22"/>
        </w:rPr>
        <w:t xml:space="preserve"> measured pressure drop</w:t>
      </w:r>
      <w:r w:rsidR="002966C1" w:rsidRPr="004B461D">
        <w:rPr>
          <w:sz w:val="22"/>
        </w:rPr>
        <w:t>s</w:t>
      </w:r>
      <w:r w:rsidR="00C309ED" w:rsidRPr="004B461D">
        <w:rPr>
          <w:sz w:val="22"/>
        </w:rPr>
        <w:t xml:space="preserve"> – </w:t>
      </w:r>
      <w:r w:rsidR="003865F8" w:rsidRPr="004B461D">
        <w:rPr>
          <w:sz w:val="22"/>
        </w:rPr>
        <w:t>unless</w:t>
      </w:r>
      <w:r w:rsidR="00C309ED" w:rsidRPr="004B461D">
        <w:rPr>
          <w:sz w:val="22"/>
        </w:rPr>
        <w:t xml:space="preserve">, of </w:t>
      </w:r>
      <w:r w:rsidR="004E0F26" w:rsidRPr="004B461D">
        <w:rPr>
          <w:sz w:val="22"/>
        </w:rPr>
        <w:t>course, they</w:t>
      </w:r>
      <w:r w:rsidR="003865F8" w:rsidRPr="004B461D">
        <w:rPr>
          <w:sz w:val="22"/>
        </w:rPr>
        <w:t xml:space="preserve"> had</w:t>
      </w:r>
      <w:r w:rsidR="00A84D1A" w:rsidRPr="004B461D">
        <w:rPr>
          <w:sz w:val="22"/>
        </w:rPr>
        <w:t xml:space="preserve"> </w:t>
      </w:r>
      <w:r w:rsidR="004F5BF8" w:rsidRPr="004B461D">
        <w:rPr>
          <w:sz w:val="22"/>
        </w:rPr>
        <w:t>serendipitously</w:t>
      </w:r>
      <w:r w:rsidR="002B40D8" w:rsidRPr="004B461D">
        <w:rPr>
          <w:sz w:val="22"/>
        </w:rPr>
        <w:t>, or otherwise,</w:t>
      </w:r>
      <w:r w:rsidR="003865F8" w:rsidRPr="004B461D">
        <w:rPr>
          <w:sz w:val="22"/>
        </w:rPr>
        <w:t xml:space="preserve"> </w:t>
      </w:r>
      <w:r w:rsidR="00A84D1A" w:rsidRPr="004B461D">
        <w:rPr>
          <w:sz w:val="22"/>
        </w:rPr>
        <w:t>identified</w:t>
      </w:r>
      <w:r w:rsidR="003865F8" w:rsidRPr="004B461D">
        <w:rPr>
          <w:sz w:val="22"/>
        </w:rPr>
        <w:t xml:space="preserve"> the same</w:t>
      </w:r>
      <w:r w:rsidR="005505D1" w:rsidRPr="004B461D">
        <w:rPr>
          <w:sz w:val="22"/>
        </w:rPr>
        <w:t xml:space="preserve"> </w:t>
      </w:r>
      <w:r w:rsidR="005505D1" w:rsidRPr="004B461D">
        <w:rPr>
          <w:i/>
          <w:sz w:val="22"/>
        </w:rPr>
        <w:t>unique</w:t>
      </w:r>
      <w:r w:rsidR="00FF102F" w:rsidRPr="004B461D">
        <w:rPr>
          <w:sz w:val="22"/>
        </w:rPr>
        <w:t xml:space="preserve"> </w:t>
      </w:r>
      <w:r w:rsidR="003865F8" w:rsidRPr="004B461D">
        <w:rPr>
          <w:sz w:val="22"/>
        </w:rPr>
        <w:t xml:space="preserve">equation as that embedded in the QFFM. </w:t>
      </w:r>
    </w:p>
    <w:p w14:paraId="62D0A0A3" w14:textId="77777777" w:rsidR="00727ED4" w:rsidRPr="004B461D" w:rsidRDefault="00727ED4" w:rsidP="00EB2390">
      <w:pPr>
        <w:ind w:firstLine="0"/>
        <w:rPr>
          <w:sz w:val="22"/>
        </w:rPr>
      </w:pPr>
    </w:p>
    <w:p w14:paraId="78AF80FA" w14:textId="77777777" w:rsidR="00727ED4" w:rsidRPr="004B461D" w:rsidRDefault="00727ED4" w:rsidP="00BE1E85">
      <w:pPr>
        <w:ind w:firstLine="0"/>
        <w:rPr>
          <w:sz w:val="22"/>
        </w:rPr>
      </w:pPr>
    </w:p>
    <w:p w14:paraId="7FF3E902" w14:textId="19FDEE39" w:rsidR="00727ED4" w:rsidRPr="004B461D" w:rsidRDefault="00727ED4" w:rsidP="00727ED4">
      <w:pPr>
        <w:ind w:firstLine="0"/>
        <w:rPr>
          <w:sz w:val="22"/>
        </w:rPr>
      </w:pPr>
      <w:r w:rsidRPr="004B461D">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4B461D">
        <w:rPr>
          <w:sz w:val="22"/>
        </w:rPr>
        <w:t>the</w:t>
      </w:r>
      <w:r w:rsidRPr="004B461D">
        <w:rPr>
          <w:sz w:val="22"/>
        </w:rPr>
        <w:t xml:space="preserve"> QFFM prescribes need to be </w:t>
      </w:r>
      <w:r w:rsidR="004E0F26" w:rsidRPr="004B461D">
        <w:rPr>
          <w:sz w:val="22"/>
        </w:rPr>
        <w:t>corrected, is</w:t>
      </w:r>
      <w:r w:rsidRPr="004B461D">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4446D" w14:textId="77777777" w:rsidR="008B4349" w:rsidRDefault="008B4349" w:rsidP="00C451C1">
      <w:r>
        <w:separator/>
      </w:r>
    </w:p>
  </w:endnote>
  <w:endnote w:type="continuationSeparator" w:id="0">
    <w:p w14:paraId="6A5EB616" w14:textId="77777777" w:rsidR="008B4349" w:rsidRDefault="008B4349" w:rsidP="00C451C1">
      <w:r>
        <w:continuationSeparator/>
      </w:r>
    </w:p>
  </w:endnote>
  <w:endnote w:type="continuationNotice" w:id="1">
    <w:p w14:paraId="131D3334" w14:textId="77777777" w:rsidR="008B4349" w:rsidRDefault="008B4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5895B3B0" w:rsidR="00405986" w:rsidRDefault="00EF4C61" w:rsidP="001F348A">
    <w:pPr>
      <w:pStyle w:val="Footer"/>
      <w:tabs>
        <w:tab w:val="clear" w:pos="4680"/>
        <w:tab w:val="left" w:pos="0"/>
      </w:tabs>
    </w:pPr>
    <w:r>
      <w:t>5</w:t>
    </w:r>
    <w:r w:rsidR="00756776">
      <w:t>/</w:t>
    </w:r>
    <w:r w:rsidR="004B461D">
      <w:t>24</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1E3949">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1E3949">
      <w:rPr>
        <w:b/>
        <w:noProof/>
      </w:rPr>
      <w:t>6</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4770F" w14:textId="77777777" w:rsidR="008B4349" w:rsidRDefault="008B4349" w:rsidP="00C451C1">
      <w:r>
        <w:separator/>
      </w:r>
    </w:p>
  </w:footnote>
  <w:footnote w:type="continuationSeparator" w:id="0">
    <w:p w14:paraId="5DB9BE66" w14:textId="77777777" w:rsidR="008B4349" w:rsidRDefault="008B4349" w:rsidP="00C451C1">
      <w:r>
        <w:continuationSeparator/>
      </w:r>
    </w:p>
  </w:footnote>
  <w:footnote w:type="continuationNotice" w:id="1">
    <w:p w14:paraId="203B7511" w14:textId="77777777" w:rsidR="008B4349" w:rsidRDefault="008B43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4B00"/>
    <w:rsid w:val="00077058"/>
    <w:rsid w:val="000828DA"/>
    <w:rsid w:val="000848C3"/>
    <w:rsid w:val="00090E3B"/>
    <w:rsid w:val="00096C99"/>
    <w:rsid w:val="000A0614"/>
    <w:rsid w:val="000A1852"/>
    <w:rsid w:val="000A2A48"/>
    <w:rsid w:val="000A3B2F"/>
    <w:rsid w:val="000A46A5"/>
    <w:rsid w:val="000B270C"/>
    <w:rsid w:val="000B587F"/>
    <w:rsid w:val="000C5C64"/>
    <w:rsid w:val="000C6894"/>
    <w:rsid w:val="000E1D17"/>
    <w:rsid w:val="001007F0"/>
    <w:rsid w:val="00101469"/>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5288"/>
    <w:rsid w:val="001D775F"/>
    <w:rsid w:val="001D7A98"/>
    <w:rsid w:val="001E3949"/>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453EE"/>
    <w:rsid w:val="00452203"/>
    <w:rsid w:val="00452D90"/>
    <w:rsid w:val="004632E8"/>
    <w:rsid w:val="004774A1"/>
    <w:rsid w:val="004812CA"/>
    <w:rsid w:val="00487C39"/>
    <w:rsid w:val="00496246"/>
    <w:rsid w:val="0049794B"/>
    <w:rsid w:val="004B39B2"/>
    <w:rsid w:val="004B3DD7"/>
    <w:rsid w:val="004B461D"/>
    <w:rsid w:val="004B58BC"/>
    <w:rsid w:val="004C0194"/>
    <w:rsid w:val="004D13F4"/>
    <w:rsid w:val="004D1432"/>
    <w:rsid w:val="004E0B55"/>
    <w:rsid w:val="004E0F26"/>
    <w:rsid w:val="004E24A9"/>
    <w:rsid w:val="004F0C79"/>
    <w:rsid w:val="004F5BF8"/>
    <w:rsid w:val="005019D3"/>
    <w:rsid w:val="00501A36"/>
    <w:rsid w:val="00502D29"/>
    <w:rsid w:val="00505073"/>
    <w:rsid w:val="00516D1C"/>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35D9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0A2D"/>
    <w:rsid w:val="006E6B2A"/>
    <w:rsid w:val="006E6E87"/>
    <w:rsid w:val="006E719A"/>
    <w:rsid w:val="006F09BF"/>
    <w:rsid w:val="006F24B6"/>
    <w:rsid w:val="006F7D53"/>
    <w:rsid w:val="007010BF"/>
    <w:rsid w:val="00703D14"/>
    <w:rsid w:val="00705DC5"/>
    <w:rsid w:val="00716CB6"/>
    <w:rsid w:val="00723F98"/>
    <w:rsid w:val="007244F1"/>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51B6"/>
    <w:rsid w:val="007B0EE5"/>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B0F85"/>
    <w:rsid w:val="008B4349"/>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1C2C"/>
    <w:rsid w:val="00933A92"/>
    <w:rsid w:val="009418D0"/>
    <w:rsid w:val="009439FE"/>
    <w:rsid w:val="009443C1"/>
    <w:rsid w:val="009508A0"/>
    <w:rsid w:val="00957E77"/>
    <w:rsid w:val="009606E6"/>
    <w:rsid w:val="00964348"/>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1062"/>
    <w:rsid w:val="00A6471F"/>
    <w:rsid w:val="00A6547D"/>
    <w:rsid w:val="00A67305"/>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05FA9"/>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5EEA"/>
    <w:rsid w:val="00BA7A0D"/>
    <w:rsid w:val="00BB067C"/>
    <w:rsid w:val="00BB0D8D"/>
    <w:rsid w:val="00BB1784"/>
    <w:rsid w:val="00BC2307"/>
    <w:rsid w:val="00BC2EBE"/>
    <w:rsid w:val="00BC2EE4"/>
    <w:rsid w:val="00BC4459"/>
    <w:rsid w:val="00BD3031"/>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4927"/>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Fig. 9</a:t>
            </a:r>
          </a:p>
          <a:p>
            <a:pPr>
              <a:defRPr/>
            </a:pPr>
            <a:r>
              <a:rPr lang="en-US" sz="800"/>
              <a:t>f</a:t>
            </a:r>
            <a:r>
              <a:rPr lang="en-US" sz="800" baseline="-25000"/>
              <a:t>m</a:t>
            </a:r>
            <a:r>
              <a:rPr lang="en-US" sz="800"/>
              <a:t> = 213 + 8.8R</a:t>
            </a:r>
            <a:r>
              <a:rPr lang="en-US" sz="800" baseline="-25000"/>
              <a:t>em</a:t>
            </a:r>
            <a:r>
              <a:rPr lang="en-US" sz="800" baseline="30000"/>
              <a:t>0.87</a:t>
            </a:r>
          </a:p>
        </c:rich>
      </c:tx>
      <c:overlay val="0"/>
    </c:title>
    <c:autoTitleDeleted val="0"/>
    <c:plotArea>
      <c:layout/>
      <c:scatterChart>
        <c:scatterStyle val="lineMarker"/>
        <c:varyColors val="0"/>
        <c:ser>
          <c:idx val="2"/>
          <c:order val="0"/>
          <c:tx>
            <c:v>Glass beads</c:v>
          </c:tx>
          <c:spPr>
            <a:ln w="28575">
              <a:noFill/>
            </a:ln>
          </c:spPr>
          <c:xVal>
            <c:numRef>
              <c:f>'Tiant et al'!$X$5:$X$34</c:f>
              <c:numCache>
                <c:formatCode>#,##0</c:formatCode>
                <c:ptCount val="30"/>
                <c:pt idx="0">
                  <c:v>0</c:v>
                </c:pt>
                <c:pt idx="1">
                  <c:v>500</c:v>
                </c:pt>
                <c:pt idx="2">
                  <c:v>1000</c:v>
                </c:pt>
                <c:pt idx="3">
                  <c:v>2000</c:v>
                </c:pt>
                <c:pt idx="4">
                  <c:v>2999.9999999999973</c:v>
                </c:pt>
                <c:pt idx="5">
                  <c:v>3999.999999999995</c:v>
                </c:pt>
                <c:pt idx="6">
                  <c:v>4999.9999999999982</c:v>
                </c:pt>
                <c:pt idx="7">
                  <c:v>6000</c:v>
                </c:pt>
                <c:pt idx="8">
                  <c:v>7000.0000000000009</c:v>
                </c:pt>
                <c:pt idx="9">
                  <c:v>9000.0000000000018</c:v>
                </c:pt>
                <c:pt idx="10">
                  <c:v>0</c:v>
                </c:pt>
                <c:pt idx="11">
                  <c:v>1000.120009512886</c:v>
                </c:pt>
                <c:pt idx="12">
                  <c:v>2000.240019025772</c:v>
                </c:pt>
                <c:pt idx="13">
                  <c:v>3000.3600285386578</c:v>
                </c:pt>
                <c:pt idx="14">
                  <c:v>4000.4800380515439</c:v>
                </c:pt>
                <c:pt idx="15">
                  <c:v>5000.6000475644278</c:v>
                </c:pt>
                <c:pt idx="16">
                  <c:v>6000.7200570773157</c:v>
                </c:pt>
                <c:pt idx="17">
                  <c:v>6798.4155441589819</c:v>
                </c:pt>
                <c:pt idx="18">
                  <c:v>8000.9600761030879</c:v>
                </c:pt>
                <c:pt idx="19">
                  <c:v>9001.0800856159731</c:v>
                </c:pt>
                <c:pt idx="20">
                  <c:v>0</c:v>
                </c:pt>
                <c:pt idx="21">
                  <c:v>1000.119815626035</c:v>
                </c:pt>
                <c:pt idx="22">
                  <c:v>2000.23963125207</c:v>
                </c:pt>
                <c:pt idx="23">
                  <c:v>3000.3594468781048</c:v>
                </c:pt>
                <c:pt idx="24">
                  <c:v>4000.4804959545322</c:v>
                </c:pt>
                <c:pt idx="25">
                  <c:v>5000.600311580567</c:v>
                </c:pt>
                <c:pt idx="26">
                  <c:v>6000.7201272066031</c:v>
                </c:pt>
                <c:pt idx="27">
                  <c:v>7000.8399428326375</c:v>
                </c:pt>
                <c:pt idx="28">
                  <c:v>8000.9597584586718</c:v>
                </c:pt>
                <c:pt idx="29">
                  <c:v>9001.0795740847079</c:v>
                </c:pt>
              </c:numCache>
            </c:numRef>
          </c:xVal>
          <c:yVal>
            <c:numRef>
              <c:f>'Tiant et al'!$AA$5:$AA$34</c:f>
              <c:numCache>
                <c:formatCode>#,##0</c:formatCode>
                <c:ptCount val="30"/>
                <c:pt idx="1">
                  <c:v>2174</c:v>
                </c:pt>
                <c:pt idx="2">
                  <c:v>3797.9999999999991</c:v>
                </c:pt>
                <c:pt idx="3">
                  <c:v>6764.9999999999991</c:v>
                </c:pt>
                <c:pt idx="4">
                  <c:v>9536.0000000000018</c:v>
                </c:pt>
                <c:pt idx="5">
                  <c:v>12188</c:v>
                </c:pt>
                <c:pt idx="6">
                  <c:v>14754.000000000004</c:v>
                </c:pt>
                <c:pt idx="7">
                  <c:v>17253.000000000004</c:v>
                </c:pt>
                <c:pt idx="8">
                  <c:v>19698.999999999996</c:v>
                </c:pt>
                <c:pt idx="9">
                  <c:v>24460.999999999996</c:v>
                </c:pt>
                <c:pt idx="11">
                  <c:v>3798.0000000000005</c:v>
                </c:pt>
                <c:pt idx="12">
                  <c:v>6765.9999999999982</c:v>
                </c:pt>
                <c:pt idx="13">
                  <c:v>9537</c:v>
                </c:pt>
                <c:pt idx="14">
                  <c:v>12189</c:v>
                </c:pt>
                <c:pt idx="15">
                  <c:v>14755</c:v>
                </c:pt>
                <c:pt idx="16">
                  <c:v>17254.999999999996</c:v>
                </c:pt>
                <c:pt idx="17">
                  <c:v>19210</c:v>
                </c:pt>
                <c:pt idx="18">
                  <c:v>22102</c:v>
                </c:pt>
                <c:pt idx="19">
                  <c:v>24463.000000000004</c:v>
                </c:pt>
                <c:pt idx="21">
                  <c:v>3798.0000000000005</c:v>
                </c:pt>
                <c:pt idx="22">
                  <c:v>6765.9999999999982</c:v>
                </c:pt>
                <c:pt idx="23">
                  <c:v>9537.0000000000018</c:v>
                </c:pt>
                <c:pt idx="24">
                  <c:v>12189.000000000002</c:v>
                </c:pt>
                <c:pt idx="25">
                  <c:v>14754.999999999998</c:v>
                </c:pt>
                <c:pt idx="26">
                  <c:v>17255.000000000004</c:v>
                </c:pt>
                <c:pt idx="27">
                  <c:v>19701.000000000004</c:v>
                </c:pt>
                <c:pt idx="28">
                  <c:v>22101.999999999993</c:v>
                </c:pt>
                <c:pt idx="29">
                  <c:v>24462.999999999996</c:v>
                </c:pt>
              </c:numCache>
            </c:numRef>
          </c:yVal>
          <c:smooth val="0"/>
        </c:ser>
        <c:ser>
          <c:idx val="0"/>
          <c:order val="1"/>
          <c:tx>
            <c:v>SOPs</c:v>
          </c:tx>
          <c:spPr>
            <a:ln w="28575">
              <a:noFill/>
            </a:ln>
          </c:spPr>
          <c:xVal>
            <c:numRef>
              <c:f>'Tiant et al'!$X$35:$X$94</c:f>
              <c:numCache>
                <c:formatCode>#,##0</c:formatCode>
                <c:ptCount val="60"/>
                <c:pt idx="0">
                  <c:v>0</c:v>
                </c:pt>
                <c:pt idx="1">
                  <c:v>220.85157761087709</c:v>
                </c:pt>
                <c:pt idx="2">
                  <c:v>441.70315522175417</c:v>
                </c:pt>
                <c:pt idx="3">
                  <c:v>662.5547328326312</c:v>
                </c:pt>
                <c:pt idx="4">
                  <c:v>883.40631044350835</c:v>
                </c:pt>
                <c:pt idx="5">
                  <c:v>1104.2578880543854</c:v>
                </c:pt>
                <c:pt idx="6">
                  <c:v>1325.1094656652624</c:v>
                </c:pt>
                <c:pt idx="7">
                  <c:v>1545.9610432761394</c:v>
                </c:pt>
                <c:pt idx="8">
                  <c:v>1766.8126208870167</c:v>
                </c:pt>
                <c:pt idx="9">
                  <c:v>2208.5157761087708</c:v>
                </c:pt>
                <c:pt idx="10">
                  <c:v>0</c:v>
                </c:pt>
                <c:pt idx="11">
                  <c:v>499.90014870385994</c:v>
                </c:pt>
                <c:pt idx="12">
                  <c:v>2666.133410555964</c:v>
                </c:pt>
                <c:pt idx="13">
                  <c:v>3999.2003305933317</c:v>
                </c:pt>
                <c:pt idx="14">
                  <c:v>5332.266821111928</c:v>
                </c:pt>
                <c:pt idx="15">
                  <c:v>6665.3337411492967</c:v>
                </c:pt>
                <c:pt idx="16">
                  <c:v>7998.4002316678907</c:v>
                </c:pt>
                <c:pt idx="17">
                  <c:v>9331.4671517052611</c:v>
                </c:pt>
                <c:pt idx="18">
                  <c:v>10664.533642223856</c:v>
                </c:pt>
                <c:pt idx="19">
                  <c:v>11996.160921403427</c:v>
                </c:pt>
                <c:pt idx="20">
                  <c:v>0</c:v>
                </c:pt>
                <c:pt idx="21">
                  <c:v>499.90022978041912</c:v>
                </c:pt>
                <c:pt idx="22">
                  <c:v>2666.1336175524916</c:v>
                </c:pt>
                <c:pt idx="23">
                  <c:v>3999.200143945814</c:v>
                </c:pt>
                <c:pt idx="24">
                  <c:v>5332.2666703391369</c:v>
                </c:pt>
                <c:pt idx="25">
                  <c:v>6665.3337614983038</c:v>
                </c:pt>
                <c:pt idx="26">
                  <c:v>7998.4002878916281</c:v>
                </c:pt>
                <c:pt idx="27">
                  <c:v>9331.4668142849514</c:v>
                </c:pt>
                <c:pt idx="28">
                  <c:v>10664.533905444121</c:v>
                </c:pt>
                <c:pt idx="29">
                  <c:v>11996.160921403427</c:v>
                </c:pt>
                <c:pt idx="30">
                  <c:v>0</c:v>
                </c:pt>
                <c:pt idx="31">
                  <c:v>499.89970393426847</c:v>
                </c:pt>
                <c:pt idx="32">
                  <c:v>2666.1335741089788</c:v>
                </c:pt>
                <c:pt idx="33">
                  <c:v>3999.1999712078509</c:v>
                </c:pt>
                <c:pt idx="34">
                  <c:v>5332.2671482179576</c:v>
                </c:pt>
                <c:pt idx="35">
                  <c:v>6665.3335453168302</c:v>
                </c:pt>
                <c:pt idx="36">
                  <c:v>7998.4007223269373</c:v>
                </c:pt>
                <c:pt idx="37">
                  <c:v>9331.4671194258081</c:v>
                </c:pt>
                <c:pt idx="38">
                  <c:v>10664.533516524682</c:v>
                </c:pt>
                <c:pt idx="39">
                  <c:v>11996.160921403431</c:v>
                </c:pt>
                <c:pt idx="40">
                  <c:v>0</c:v>
                </c:pt>
                <c:pt idx="41">
                  <c:v>499.90011173141659</c:v>
                </c:pt>
                <c:pt idx="42">
                  <c:v>2666.1335696867154</c:v>
                </c:pt>
                <c:pt idx="43">
                  <c:v>3999.1998152088131</c:v>
                </c:pt>
                <c:pt idx="44">
                  <c:v>5332.2671393734308</c:v>
                </c:pt>
                <c:pt idx="45">
                  <c:v>6665.3333848955281</c:v>
                </c:pt>
                <c:pt idx="46">
                  <c:v>7998.4007090601453</c:v>
                </c:pt>
                <c:pt idx="47">
                  <c:v>9331.4669545822435</c:v>
                </c:pt>
                <c:pt idx="48">
                  <c:v>10664.534278746862</c:v>
                </c:pt>
                <c:pt idx="49">
                  <c:v>11996.160921403431</c:v>
                </c:pt>
                <c:pt idx="50">
                  <c:v>0</c:v>
                </c:pt>
                <c:pt idx="51">
                  <c:v>499.89976637878732</c:v>
                </c:pt>
                <c:pt idx="52">
                  <c:v>2666.1334970641319</c:v>
                </c:pt>
                <c:pt idx="53">
                  <c:v>3999.2002455961979</c:v>
                </c:pt>
                <c:pt idx="54">
                  <c:v>5332.2669941282638</c:v>
                </c:pt>
                <c:pt idx="55">
                  <c:v>6665.3337426603293</c:v>
                </c:pt>
                <c:pt idx="56">
                  <c:v>7998.4004911923957</c:v>
                </c:pt>
                <c:pt idx="57">
                  <c:v>9331.4672397244613</c:v>
                </c:pt>
                <c:pt idx="58">
                  <c:v>10664.533988256528</c:v>
                </c:pt>
                <c:pt idx="59">
                  <c:v>11996.160921403427</c:v>
                </c:pt>
              </c:numCache>
            </c:numRef>
          </c:xVal>
          <c:yVal>
            <c:numRef>
              <c:f>'Tiant et al'!$AA$35:$AA$94</c:f>
              <c:numCache>
                <c:formatCode>#,##0</c:formatCode>
                <c:ptCount val="60"/>
                <c:pt idx="1">
                  <c:v>1175.9999999999998</c:v>
                </c:pt>
                <c:pt idx="2">
                  <c:v>1974.0000000000005</c:v>
                </c:pt>
                <c:pt idx="3">
                  <c:v>2718.9999999999968</c:v>
                </c:pt>
                <c:pt idx="4">
                  <c:v>3431.0000000000014</c:v>
                </c:pt>
                <c:pt idx="5">
                  <c:v>5725.9999999999991</c:v>
                </c:pt>
                <c:pt idx="6">
                  <c:v>4793.0000000000091</c:v>
                </c:pt>
                <c:pt idx="7">
                  <c:v>152470.90167736541</c:v>
                </c:pt>
                <c:pt idx="8">
                  <c:v>171095.70051163205</c:v>
                </c:pt>
                <c:pt idx="9">
                  <c:v>170476.68676268859</c:v>
                </c:pt>
                <c:pt idx="11">
                  <c:v>2175.6960556800004</c:v>
                </c:pt>
                <c:pt idx="12">
                  <c:v>8631.7615009023975</c:v>
                </c:pt>
                <c:pt idx="13">
                  <c:v>12192.900792038403</c:v>
                </c:pt>
                <c:pt idx="14">
                  <c:v>15599.990799232006</c:v>
                </c:pt>
                <c:pt idx="15">
                  <c:v>18897.0456036096</c:v>
                </c:pt>
                <c:pt idx="16">
                  <c:v>22109.073205811208</c:v>
                </c:pt>
                <c:pt idx="17">
                  <c:v>25251.0784062208</c:v>
                </c:pt>
                <c:pt idx="18">
                  <c:v>28335.065045145606</c:v>
                </c:pt>
                <c:pt idx="19">
                  <c:v>31373.800672682977</c:v>
                </c:pt>
                <c:pt idx="21">
                  <c:v>2175.69605568</c:v>
                </c:pt>
                <c:pt idx="22">
                  <c:v>8631.7615009024012</c:v>
                </c:pt>
                <c:pt idx="23">
                  <c:v>12192.900792038403</c:v>
                </c:pt>
                <c:pt idx="24">
                  <c:v>15599.990799232004</c:v>
                </c:pt>
                <c:pt idx="25">
                  <c:v>18897.045603609604</c:v>
                </c:pt>
                <c:pt idx="26">
                  <c:v>22109.073205811208</c:v>
                </c:pt>
                <c:pt idx="27">
                  <c:v>25251.078406220808</c:v>
                </c:pt>
                <c:pt idx="28">
                  <c:v>28335.065045145606</c:v>
                </c:pt>
                <c:pt idx="29">
                  <c:v>31373.800331623977</c:v>
                </c:pt>
                <c:pt idx="31">
                  <c:v>2175.69605568</c:v>
                </c:pt>
                <c:pt idx="32">
                  <c:v>8631.7615009023993</c:v>
                </c:pt>
                <c:pt idx="33">
                  <c:v>12192.900792038401</c:v>
                </c:pt>
                <c:pt idx="34">
                  <c:v>15599.990799231999</c:v>
                </c:pt>
                <c:pt idx="35">
                  <c:v>18897.0456036096</c:v>
                </c:pt>
                <c:pt idx="36">
                  <c:v>22109.073205811201</c:v>
                </c:pt>
                <c:pt idx="37">
                  <c:v>25251.0784062208</c:v>
                </c:pt>
                <c:pt idx="38">
                  <c:v>28335.065045145591</c:v>
                </c:pt>
                <c:pt idx="39">
                  <c:v>31373.801015964178</c:v>
                </c:pt>
                <c:pt idx="41">
                  <c:v>2175.6960556800036</c:v>
                </c:pt>
                <c:pt idx="42">
                  <c:v>8631.7615009023993</c:v>
                </c:pt>
                <c:pt idx="43">
                  <c:v>12192.900792038405</c:v>
                </c:pt>
                <c:pt idx="44">
                  <c:v>15599.990799231999</c:v>
                </c:pt>
                <c:pt idx="45">
                  <c:v>18897.045603609607</c:v>
                </c:pt>
                <c:pt idx="46">
                  <c:v>22109.073205811212</c:v>
                </c:pt>
                <c:pt idx="47">
                  <c:v>25251.0784062208</c:v>
                </c:pt>
                <c:pt idx="48">
                  <c:v>28335.065045145602</c:v>
                </c:pt>
                <c:pt idx="49">
                  <c:v>31373.800573332959</c:v>
                </c:pt>
                <c:pt idx="51">
                  <c:v>2175.6960556800018</c:v>
                </c:pt>
                <c:pt idx="52">
                  <c:v>8631.7615009024012</c:v>
                </c:pt>
                <c:pt idx="53">
                  <c:v>12192.900792038401</c:v>
                </c:pt>
                <c:pt idx="54">
                  <c:v>15599.990799231995</c:v>
                </c:pt>
                <c:pt idx="55">
                  <c:v>18897.0456036096</c:v>
                </c:pt>
                <c:pt idx="56">
                  <c:v>22109.073205811208</c:v>
                </c:pt>
                <c:pt idx="57">
                  <c:v>25251.0784062208</c:v>
                </c:pt>
                <c:pt idx="58">
                  <c:v>28335.065045145599</c:v>
                </c:pt>
                <c:pt idx="59">
                  <c:v>31373.801129073141</c:v>
                </c:pt>
              </c:numCache>
            </c:numRef>
          </c:yVal>
          <c:smooth val="0"/>
        </c:ser>
        <c:dLbls>
          <c:showLegendKey val="0"/>
          <c:showVal val="0"/>
          <c:showCatName val="0"/>
          <c:showSerName val="0"/>
          <c:showPercent val="0"/>
          <c:showBubbleSize val="0"/>
        </c:dLbls>
        <c:axId val="290367744"/>
        <c:axId val="292839424"/>
      </c:scatterChart>
      <c:valAx>
        <c:axId val="290367744"/>
        <c:scaling>
          <c:orientation val="minMax"/>
          <c:max val="12000"/>
        </c:scaling>
        <c:delete val="0"/>
        <c:axPos val="b"/>
        <c:majorGridlines/>
        <c:title>
          <c:tx>
            <c:rich>
              <a:bodyPr/>
              <a:lstStyle/>
              <a:p>
                <a:pPr>
                  <a:defRPr sz="1200"/>
                </a:pPr>
                <a:r>
                  <a:rPr lang="en-US" sz="1200"/>
                  <a:t>R</a:t>
                </a:r>
                <a:r>
                  <a:rPr lang="en-US" sz="1200" baseline="-25000"/>
                  <a:t>em</a:t>
                </a:r>
              </a:p>
            </c:rich>
          </c:tx>
          <c:overlay val="0"/>
        </c:title>
        <c:numFmt formatCode="#,##0" sourceLinked="1"/>
        <c:majorTickMark val="none"/>
        <c:minorTickMark val="none"/>
        <c:tickLblPos val="nextTo"/>
        <c:crossAx val="292839424"/>
        <c:crosses val="autoZero"/>
        <c:crossBetween val="midCat"/>
        <c:majorUnit val="3000"/>
        <c:minorUnit val="1000"/>
      </c:valAx>
      <c:valAx>
        <c:axId val="292839424"/>
        <c:scaling>
          <c:orientation val="minMax"/>
          <c:max val="40000"/>
        </c:scaling>
        <c:delete val="0"/>
        <c:axPos val="l"/>
        <c:majorGridlines/>
        <c:title>
          <c:tx>
            <c:rich>
              <a:bodyPr rot="0" vert="horz"/>
              <a:lstStyle/>
              <a:p>
                <a:pPr>
                  <a:defRPr/>
                </a:pPr>
                <a:r>
                  <a:rPr lang="en-US"/>
                  <a:t>f</a:t>
                </a:r>
                <a:r>
                  <a:rPr lang="en-US" sz="1200" baseline="-25000"/>
                  <a:t>m</a:t>
                </a:r>
              </a:p>
            </c:rich>
          </c:tx>
          <c:overlay val="0"/>
        </c:title>
        <c:numFmt formatCode="#,##0" sourceLinked="1"/>
        <c:majorTickMark val="none"/>
        <c:minorTickMark val="none"/>
        <c:tickLblPos val="nextTo"/>
        <c:crossAx val="290367744"/>
        <c:crosses val="autoZero"/>
        <c:crossBetween val="midCat"/>
        <c:majorUnit val="5000"/>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Fig. 7</a:t>
            </a:r>
            <a:endParaRPr lang="en-US" sz="800" baseline="30000"/>
          </a:p>
        </c:rich>
      </c:tx>
      <c:overlay val="0"/>
    </c:title>
    <c:autoTitleDeleted val="0"/>
    <c:plotArea>
      <c:layout/>
      <c:scatterChart>
        <c:scatterStyle val="smoothMarker"/>
        <c:varyColors val="0"/>
        <c:ser>
          <c:idx val="0"/>
          <c:order val="0"/>
          <c:tx>
            <c:strRef>
              <c:f>'Tiant et al'!$A$35</c:f>
              <c:strCache>
                <c:ptCount val="1"/>
                <c:pt idx="0">
                  <c:v>10-20</c:v>
                </c:pt>
              </c:strCache>
            </c:strRef>
          </c:tx>
          <c:xVal>
            <c:numRef>
              <c:f>'Tiant et al'!$AF$35:$AF$44</c:f>
              <c:numCache>
                <c:formatCode>0.00</c:formatCode>
                <c:ptCount val="10"/>
                <c:pt idx="0">
                  <c:v>0</c:v>
                </c:pt>
                <c:pt idx="1">
                  <c:v>0.21000000000000008</c:v>
                </c:pt>
                <c:pt idx="2">
                  <c:v>0.42000000000000015</c:v>
                </c:pt>
                <c:pt idx="3">
                  <c:v>0.63000000000000012</c:v>
                </c:pt>
                <c:pt idx="4">
                  <c:v>0.8400000000000003</c:v>
                </c:pt>
                <c:pt idx="5">
                  <c:v>1.0500000000000005</c:v>
                </c:pt>
                <c:pt idx="6">
                  <c:v>1.2600000000000002</c:v>
                </c:pt>
                <c:pt idx="7">
                  <c:v>1.4700000000000006</c:v>
                </c:pt>
                <c:pt idx="8">
                  <c:v>1.6800000000000006</c:v>
                </c:pt>
                <c:pt idx="9">
                  <c:v>2.100000000000001</c:v>
                </c:pt>
              </c:numCache>
            </c:numRef>
          </c:xVal>
          <c:yVal>
            <c:numRef>
              <c:f>'Tiant et al'!$AG$35:$AG$44</c:f>
              <c:numCache>
                <c:formatCode>#,##0</c:formatCode>
                <c:ptCount val="10"/>
                <c:pt idx="0">
                  <c:v>0</c:v>
                </c:pt>
                <c:pt idx="1">
                  <c:v>1030.6211329221571</c:v>
                </c:pt>
                <c:pt idx="2">
                  <c:v>1959.4463354011898</c:v>
                </c:pt>
                <c:pt idx="3">
                  <c:v>2888.2715378802222</c:v>
                </c:pt>
                <c:pt idx="4">
                  <c:v>3817.0967403592554</c:v>
                </c:pt>
                <c:pt idx="5">
                  <c:v>4745.9219428382876</c:v>
                </c:pt>
                <c:pt idx="6">
                  <c:v>5674.7471453173202</c:v>
                </c:pt>
                <c:pt idx="7">
                  <c:v>6603.5723477963547</c:v>
                </c:pt>
                <c:pt idx="8">
                  <c:v>7532.3975502753874</c:v>
                </c:pt>
                <c:pt idx="9">
                  <c:v>9390.0479552334509</c:v>
                </c:pt>
              </c:numCache>
            </c:numRef>
          </c:yVal>
          <c:smooth val="1"/>
        </c:ser>
        <c:ser>
          <c:idx val="1"/>
          <c:order val="1"/>
          <c:tx>
            <c:strRef>
              <c:f>'Tiant et al'!$A$45</c:f>
              <c:strCache>
                <c:ptCount val="1"/>
                <c:pt idx="0">
                  <c:v>20-30</c:v>
                </c:pt>
              </c:strCache>
            </c:strRef>
          </c:tx>
          <c:xVal>
            <c:numRef>
              <c:f>'Tiant et al'!$AF$45:$AF$54</c:f>
              <c:numCache>
                <c:formatCode>0.00</c:formatCode>
                <c:ptCount val="10"/>
                <c:pt idx="0">
                  <c:v>0</c:v>
                </c:pt>
                <c:pt idx="1">
                  <c:v>0.33854680870092779</c:v>
                </c:pt>
                <c:pt idx="2">
                  <c:v>1.8055824949340984</c:v>
                </c:pt>
                <c:pt idx="3">
                  <c:v>2.7083738878424022</c:v>
                </c:pt>
                <c:pt idx="4">
                  <c:v>3.6111649898681968</c:v>
                </c:pt>
                <c:pt idx="5">
                  <c:v>4.5139563827765015</c:v>
                </c:pt>
                <c:pt idx="6">
                  <c:v>5.4167474848022952</c:v>
                </c:pt>
                <c:pt idx="7">
                  <c:v>6.3195388777105999</c:v>
                </c:pt>
                <c:pt idx="8">
                  <c:v>7.2223299797363936</c:v>
                </c:pt>
                <c:pt idx="9">
                  <c:v>8.1241464063052273</c:v>
                </c:pt>
              </c:numCache>
            </c:numRef>
          </c:xVal>
          <c:yVal>
            <c:numRef>
              <c:f>'Tiant et al'!$AG$45:$AG$54</c:f>
              <c:numCache>
                <c:formatCode>#,##0</c:formatCode>
                <c:ptCount val="10"/>
                <c:pt idx="0">
                  <c:v>0</c:v>
                </c:pt>
                <c:pt idx="1">
                  <c:v>1021.6797411803301</c:v>
                </c:pt>
                <c:pt idx="2">
                  <c:v>5244.4937380272358</c:v>
                </c:pt>
                <c:pt idx="3">
                  <c:v>7843.1490849839192</c:v>
                </c:pt>
                <c:pt idx="4">
                  <c:v>10441.803594644867</c:v>
                </c:pt>
                <c:pt idx="5">
                  <c:v>13040.458941601551</c:v>
                </c:pt>
                <c:pt idx="6">
                  <c:v>15639.113451262494</c:v>
                </c:pt>
                <c:pt idx="7">
                  <c:v>18237.768798219182</c:v>
                </c:pt>
                <c:pt idx="8">
                  <c:v>20836.423307880126</c:v>
                </c:pt>
                <c:pt idx="9">
                  <c:v>23432.27224627879</c:v>
                </c:pt>
              </c:numCache>
            </c:numRef>
          </c:yVal>
          <c:smooth val="1"/>
        </c:ser>
        <c:ser>
          <c:idx val="2"/>
          <c:order val="2"/>
          <c:tx>
            <c:strRef>
              <c:f>'Tiant et al'!$A$55</c:f>
              <c:strCache>
                <c:ptCount val="1"/>
                <c:pt idx="0">
                  <c:v>30-40</c:v>
                </c:pt>
              </c:strCache>
            </c:strRef>
          </c:tx>
          <c:xVal>
            <c:numRef>
              <c:f>'Tiant et al'!$AF$55:$AF$64</c:f>
              <c:numCache>
                <c:formatCode>0.00</c:formatCode>
                <c:ptCount val="10"/>
                <c:pt idx="0">
                  <c:v>0</c:v>
                </c:pt>
                <c:pt idx="1">
                  <c:v>0.25747348999097946</c:v>
                </c:pt>
                <c:pt idx="2">
                  <c:v>1.3731914618143746</c:v>
                </c:pt>
                <c:pt idx="3">
                  <c:v>2.0597870472803068</c:v>
                </c:pt>
                <c:pt idx="4">
                  <c:v>2.7463826327462391</c:v>
                </c:pt>
                <c:pt idx="5">
                  <c:v>3.4329785090946809</c:v>
                </c:pt>
                <c:pt idx="6">
                  <c:v>4.1195740945606136</c:v>
                </c:pt>
                <c:pt idx="7">
                  <c:v>4.8061696800265459</c:v>
                </c:pt>
                <c:pt idx="8">
                  <c:v>5.4927655563749882</c:v>
                </c:pt>
                <c:pt idx="9">
                  <c:v>6.1786197223471016</c:v>
                </c:pt>
              </c:numCache>
            </c:numRef>
          </c:xVal>
          <c:yVal>
            <c:numRef>
              <c:f>'Tiant et al'!$AG$55:$AG$64</c:f>
              <c:numCache>
                <c:formatCode>#,##0</c:formatCode>
                <c:ptCount val="10"/>
                <c:pt idx="0">
                  <c:v>0</c:v>
                </c:pt>
                <c:pt idx="1">
                  <c:v>578.75460705674345</c:v>
                </c:pt>
                <c:pt idx="2">
                  <c:v>2970.8670478776885</c:v>
                </c:pt>
                <c:pt idx="3">
                  <c:v>4442.9360503350345</c:v>
                </c:pt>
                <c:pt idx="4">
                  <c:v>5915.0050527923813</c:v>
                </c:pt>
                <c:pt idx="5">
                  <c:v>7387.0746789052446</c:v>
                </c:pt>
                <c:pt idx="6">
                  <c:v>8859.1436813625915</c:v>
                </c:pt>
                <c:pt idx="7">
                  <c:v>10331.212683819937</c:v>
                </c:pt>
                <c:pt idx="8">
                  <c:v>11803.282309932803</c:v>
                </c:pt>
                <c:pt idx="9">
                  <c:v>13273.76170028402</c:v>
                </c:pt>
              </c:numCache>
            </c:numRef>
          </c:yVal>
          <c:smooth val="1"/>
        </c:ser>
        <c:ser>
          <c:idx val="3"/>
          <c:order val="3"/>
          <c:tx>
            <c:strRef>
              <c:f>'Tiant et al'!$A$65</c:f>
              <c:strCache>
                <c:ptCount val="1"/>
                <c:pt idx="0">
                  <c:v>40-50</c:v>
                </c:pt>
              </c:strCache>
            </c:strRef>
          </c:tx>
          <c:xVal>
            <c:numRef>
              <c:f>'Tiant et al'!$AF$65:$AF$74</c:f>
              <c:numCache>
                <c:formatCode>0.00</c:formatCode>
                <c:ptCount val="10"/>
                <c:pt idx="0">
                  <c:v>0</c:v>
                </c:pt>
                <c:pt idx="1">
                  <c:v>0.18644696228590327</c:v>
                </c:pt>
                <c:pt idx="2">
                  <c:v>0.99438447758400683</c:v>
                </c:pt>
                <c:pt idx="3">
                  <c:v>1.4915765709347553</c:v>
                </c:pt>
                <c:pt idx="4">
                  <c:v>1.9887689551680137</c:v>
                </c:pt>
                <c:pt idx="5">
                  <c:v>2.4859610485187624</c:v>
                </c:pt>
                <c:pt idx="6">
                  <c:v>2.9831534327520211</c:v>
                </c:pt>
                <c:pt idx="7">
                  <c:v>3.4803455261027691</c:v>
                </c:pt>
                <c:pt idx="8">
                  <c:v>3.9775376194535181</c:v>
                </c:pt>
                <c:pt idx="9">
                  <c:v>4.4741930136902566</c:v>
                </c:pt>
              </c:numCache>
            </c:numRef>
          </c:xVal>
          <c:yVal>
            <c:numRef>
              <c:f>'Tiant et al'!$AG$65:$AG$74</c:f>
              <c:numCache>
                <c:formatCode>#,##0</c:formatCode>
                <c:ptCount val="10"/>
                <c:pt idx="0">
                  <c:v>0</c:v>
                </c:pt>
                <c:pt idx="1">
                  <c:v>371.06082209976665</c:v>
                </c:pt>
                <c:pt idx="2">
                  <c:v>1454.1036392792721</c:v>
                </c:pt>
                <c:pt idx="3">
                  <c:v>2120.5912268290194</c:v>
                </c:pt>
                <c:pt idx="4">
                  <c:v>2787.0792043076995</c:v>
                </c:pt>
                <c:pt idx="5">
                  <c:v>3453.5667918574477</c:v>
                </c:pt>
                <c:pt idx="6">
                  <c:v>4120.0547693361286</c:v>
                </c:pt>
                <c:pt idx="7">
                  <c:v>4786.542356885876</c:v>
                </c:pt>
                <c:pt idx="8">
                  <c:v>5453.0299444356224</c:v>
                </c:pt>
                <c:pt idx="9">
                  <c:v>6118.7980851105704</c:v>
                </c:pt>
              </c:numCache>
            </c:numRef>
          </c:yVal>
          <c:smooth val="1"/>
        </c:ser>
        <c:ser>
          <c:idx val="4"/>
          <c:order val="4"/>
          <c:tx>
            <c:strRef>
              <c:f>'Tiant et al'!$A$75</c:f>
              <c:strCache>
                <c:ptCount val="1"/>
                <c:pt idx="0">
                  <c:v>50-60</c:v>
                </c:pt>
              </c:strCache>
            </c:strRef>
          </c:tx>
          <c:xVal>
            <c:numRef>
              <c:f>'Tiant et al'!$AF$75:$AF$84</c:f>
              <c:numCache>
                <c:formatCode>0.00</c:formatCode>
                <c:ptCount val="10"/>
                <c:pt idx="0">
                  <c:v>0</c:v>
                </c:pt>
                <c:pt idx="1">
                  <c:v>0.13481037179944258</c:v>
                </c:pt>
                <c:pt idx="2">
                  <c:v>0.71898855263619066</c:v>
                </c:pt>
                <c:pt idx="3">
                  <c:v>1.078482683513031</c:v>
                </c:pt>
                <c:pt idx="4">
                  <c:v>1.4379771052723813</c:v>
                </c:pt>
                <c:pt idx="5">
                  <c:v>1.7974712361492218</c:v>
                </c:pt>
                <c:pt idx="6">
                  <c:v>2.1569656579085721</c:v>
                </c:pt>
                <c:pt idx="7">
                  <c:v>2.5164597887854128</c:v>
                </c:pt>
                <c:pt idx="8">
                  <c:v>2.8759542105447626</c:v>
                </c:pt>
                <c:pt idx="9">
                  <c:v>3.2350601170683957</c:v>
                </c:pt>
              </c:numCache>
            </c:numRef>
          </c:xVal>
          <c:yVal>
            <c:numRef>
              <c:f>'Tiant et al'!$AG$75:$AG$84</c:f>
              <c:numCache>
                <c:formatCode>#,##0</c:formatCode>
                <c:ptCount val="10"/>
                <c:pt idx="0">
                  <c:v>0</c:v>
                </c:pt>
                <c:pt idx="1">
                  <c:v>131.07429198864907</c:v>
                </c:pt>
                <c:pt idx="2">
                  <c:v>672.83157823017825</c:v>
                </c:pt>
                <c:pt idx="3">
                  <c:v>1006.2205529512672</c:v>
                </c:pt>
                <c:pt idx="4">
                  <c:v>1339.609797432036</c:v>
                </c:pt>
                <c:pt idx="5">
                  <c:v>1672.9987721531245</c:v>
                </c:pt>
                <c:pt idx="6">
                  <c:v>2006.3880166338931</c:v>
                </c:pt>
                <c:pt idx="7">
                  <c:v>2339.7769913549823</c:v>
                </c:pt>
                <c:pt idx="8">
                  <c:v>2673.1662358357507</c:v>
                </c:pt>
                <c:pt idx="9">
                  <c:v>3006.1951776440296</c:v>
                </c:pt>
              </c:numCache>
            </c:numRef>
          </c:yVal>
          <c:smooth val="1"/>
        </c:ser>
        <c:ser>
          <c:idx val="5"/>
          <c:order val="5"/>
          <c:tx>
            <c:strRef>
              <c:f>'Tiant et al'!$A$85</c:f>
              <c:strCache>
                <c:ptCount val="1"/>
                <c:pt idx="0">
                  <c:v>Unsorted</c:v>
                </c:pt>
              </c:strCache>
            </c:strRef>
          </c:tx>
          <c:xVal>
            <c:numRef>
              <c:f>'Tiant et al'!$AF$85:$AF$94</c:f>
              <c:numCache>
                <c:formatCode>0.00</c:formatCode>
                <c:ptCount val="10"/>
                <c:pt idx="0">
                  <c:v>0</c:v>
                </c:pt>
                <c:pt idx="1">
                  <c:v>0.2750675185942883</c:v>
                </c:pt>
                <c:pt idx="2">
                  <c:v>1.467027541522897</c:v>
                </c:pt>
                <c:pt idx="3">
                  <c:v>2.2005413122843454</c:v>
                </c:pt>
                <c:pt idx="4">
                  <c:v>2.9340550830457941</c:v>
                </c:pt>
                <c:pt idx="5">
                  <c:v>3.6675688538072433</c:v>
                </c:pt>
                <c:pt idx="6">
                  <c:v>4.4010826245686907</c:v>
                </c:pt>
                <c:pt idx="7">
                  <c:v>5.1345963953301403</c:v>
                </c:pt>
                <c:pt idx="8">
                  <c:v>5.8681101660915882</c:v>
                </c:pt>
                <c:pt idx="9">
                  <c:v>6.600831685142059</c:v>
                </c:pt>
              </c:numCache>
            </c:numRef>
          </c:xVal>
          <c:yVal>
            <c:numRef>
              <c:f>'Tiant et al'!$AG$85:$AG$94</c:f>
              <c:numCache>
                <c:formatCode>#,##0</c:formatCode>
                <c:ptCount val="10"/>
                <c:pt idx="0">
                  <c:v>0</c:v>
                </c:pt>
                <c:pt idx="1">
                  <c:v>657.13755281262218</c:v>
                </c:pt>
                <c:pt idx="2">
                  <c:v>3373.2257445377204</c:v>
                </c:pt>
                <c:pt idx="3">
                  <c:v>5044.6644278065878</c:v>
                </c:pt>
                <c:pt idx="4">
                  <c:v>6716.1031110754529</c:v>
                </c:pt>
                <c:pt idx="5">
                  <c:v>8387.5417943443172</c:v>
                </c:pt>
                <c:pt idx="6">
                  <c:v>10058.980477613184</c:v>
                </c:pt>
                <c:pt idx="7">
                  <c:v>11730.419160882053</c:v>
                </c:pt>
                <c:pt idx="8">
                  <c:v>13401.857844150916</c:v>
                </c:pt>
                <c:pt idx="9">
                  <c:v>15071.49124412532</c:v>
                </c:pt>
              </c:numCache>
            </c:numRef>
          </c:yVal>
          <c:smooth val="1"/>
        </c:ser>
        <c:dLbls>
          <c:showLegendKey val="0"/>
          <c:showVal val="0"/>
          <c:showCatName val="0"/>
          <c:showSerName val="0"/>
          <c:showPercent val="0"/>
          <c:showBubbleSize val="0"/>
        </c:dLbls>
        <c:axId val="292401536"/>
        <c:axId val="292403456"/>
      </c:scatterChart>
      <c:valAx>
        <c:axId val="292401536"/>
        <c:scaling>
          <c:orientation val="minMax"/>
          <c:max val="2.4"/>
        </c:scaling>
        <c:delete val="0"/>
        <c:axPos val="b"/>
        <c:majorGridlines/>
        <c:title>
          <c:tx>
            <c:rich>
              <a:bodyPr/>
              <a:lstStyle/>
              <a:p>
                <a:pPr>
                  <a:defRPr sz="1200"/>
                </a:pPr>
                <a:r>
                  <a:rPr lang="en-US" sz="1200">
                    <a:latin typeface="Symbol" pitchFamily="18" charset="2"/>
                  </a:rPr>
                  <a:t>m</a:t>
                </a:r>
                <a:r>
                  <a:rPr lang="en-US" sz="1200" baseline="-25000"/>
                  <a:t>s</a:t>
                </a:r>
                <a:r>
                  <a:rPr lang="en-US" sz="1200"/>
                  <a:t> (m/sec)</a:t>
                </a:r>
                <a:endParaRPr lang="en-US" sz="1200" baseline="-25000"/>
              </a:p>
            </c:rich>
          </c:tx>
          <c:overlay val="0"/>
        </c:title>
        <c:numFmt formatCode="#,##0.00" sourceLinked="0"/>
        <c:majorTickMark val="none"/>
        <c:minorTickMark val="none"/>
        <c:tickLblPos val="nextTo"/>
        <c:crossAx val="292403456"/>
        <c:crosses val="autoZero"/>
        <c:crossBetween val="midCat"/>
        <c:majorUnit val="0.30000000000000004"/>
      </c:valAx>
      <c:valAx>
        <c:axId val="292403456"/>
        <c:scaling>
          <c:orientation val="minMax"/>
          <c:max val="2500"/>
        </c:scaling>
        <c:delete val="0"/>
        <c:axPos val="l"/>
        <c:majorGridlines/>
        <c:title>
          <c:tx>
            <c:rich>
              <a:bodyPr rot="0" vert="horz"/>
              <a:lstStyle/>
              <a:p>
                <a:pPr>
                  <a:defRPr/>
                </a:pPr>
                <a:r>
                  <a:rPr lang="en-US" u="sng">
                    <a:latin typeface="Symbol" pitchFamily="18" charset="2"/>
                  </a:rPr>
                  <a:t>D</a:t>
                </a:r>
                <a:r>
                  <a:rPr lang="en-US" u="sng"/>
                  <a:t>P</a:t>
                </a:r>
              </a:p>
              <a:p>
                <a:pPr>
                  <a:defRPr/>
                </a:pPr>
                <a:r>
                  <a:rPr lang="en-US" sz="1200" baseline="0"/>
                  <a:t>L</a:t>
                </a:r>
                <a:r>
                  <a:rPr lang="en-US" sz="1200" baseline="0">
                    <a:latin typeface="Symbol" pitchFamily="18" charset="2"/>
                  </a:rPr>
                  <a:t>m</a:t>
                </a:r>
                <a:r>
                  <a:rPr lang="en-US" sz="1200" baseline="-25000"/>
                  <a:t>s</a:t>
                </a:r>
              </a:p>
              <a:p>
                <a:pPr>
                  <a:defRPr/>
                </a:pPr>
                <a:r>
                  <a:rPr lang="en-US" sz="1200" baseline="0"/>
                  <a:t>(Pa s/m</a:t>
                </a:r>
                <a:r>
                  <a:rPr lang="en-US" sz="1200" baseline="30000"/>
                  <a:t>2</a:t>
                </a:r>
                <a:r>
                  <a:rPr lang="en-US" sz="1200" baseline="0"/>
                  <a:t>)</a:t>
                </a:r>
              </a:p>
            </c:rich>
          </c:tx>
          <c:overlay val="0"/>
        </c:title>
        <c:numFmt formatCode="#,##0" sourceLinked="0"/>
        <c:majorTickMark val="none"/>
        <c:minorTickMark val="none"/>
        <c:tickLblPos val="nextTo"/>
        <c:crossAx val="292401536"/>
        <c:crosses val="autoZero"/>
        <c:crossBetween val="midCat"/>
        <c:majorUnit val="500"/>
      </c:valAx>
    </c:plotArea>
    <c:legend>
      <c:legendPos val="b"/>
      <c:layout>
        <c:manualLayout>
          <c:xMode val="edge"/>
          <c:yMode val="edge"/>
          <c:x val="1.7791422917505784E-2"/>
          <c:y val="0.93335888489958796"/>
          <c:w val="0.96446969061560739"/>
          <c:h val="4.247189662319846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CDD3C-2E55-417C-86C6-9D7CCD42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1</TotalTime>
  <Pages>6</Pages>
  <Words>1491</Words>
  <Characters>8502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2017-05-25T19:26:00Z</dcterms:created>
  <dcterms:modified xsi:type="dcterms:W3CDTF">2017-05-25T19:26:00Z</dcterms:modified>
</cp:coreProperties>
</file>